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2135"/>
        <w:gridCol w:w="1434"/>
        <w:gridCol w:w="140"/>
        <w:gridCol w:w="579"/>
        <w:gridCol w:w="1784"/>
      </w:tblGrid>
      <w:tr w:rsidR="000172E5" w:rsidRPr="00A04B03" w14:paraId="455DEB74" w14:textId="77777777" w:rsidTr="002D7DF8">
        <w:trPr>
          <w:trHeight w:val="545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107DCE3E" w14:textId="791A6AB5" w:rsidR="000172E5" w:rsidRPr="00A04B03" w:rsidRDefault="003B0EFA" w:rsidP="00637200">
            <w:pPr>
              <w:pStyle w:val="Rubrik1"/>
              <w:outlineLvl w:val="0"/>
              <w:rPr>
                <w:lang w:val="fi-FI"/>
              </w:rPr>
            </w:pPr>
            <w:r w:rsidRPr="00A04B03">
              <w:rPr>
                <w:lang w:val="fi-FI"/>
              </w:rPr>
              <w:t>Hakijan henkilötiedot</w:t>
            </w:r>
          </w:p>
        </w:tc>
      </w:tr>
      <w:tr w:rsidR="000172E5" w:rsidRPr="00A04B03" w14:paraId="42F06F11" w14:textId="77777777" w:rsidTr="00263AD3">
        <w:trPr>
          <w:trHeight w:val="522"/>
        </w:trPr>
        <w:tc>
          <w:tcPr>
            <w:tcW w:w="1739" w:type="pct"/>
            <w:vAlign w:val="bottom"/>
          </w:tcPr>
          <w:p w14:paraId="3F1E8D31" w14:textId="563F123C" w:rsidR="000172E5" w:rsidRPr="00A04B03" w:rsidRDefault="003B0EFA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Etunimi, </w:t>
            </w:r>
            <w:r w:rsidR="00A04B03" w:rsidRPr="00A04B03">
              <w:rPr>
                <w:sz w:val="24"/>
                <w:szCs w:val="24"/>
                <w:lang w:val="fi-FI"/>
              </w:rPr>
              <w:t>s</w:t>
            </w:r>
            <w:r w:rsidRPr="00A04B03">
              <w:rPr>
                <w:sz w:val="24"/>
                <w:szCs w:val="24"/>
                <w:lang w:val="fi-FI"/>
              </w:rPr>
              <w:t xml:space="preserve">ukunimi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21B78A8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05459" w:rsidRPr="00A04B03" w14:paraId="0FC654BE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3694CB03" w14:textId="79744033" w:rsidR="00005459" w:rsidRPr="00A04B03" w:rsidRDefault="00005459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N</w:t>
            </w:r>
            <w:r w:rsidR="003B0EFA" w:rsidRPr="00A04B03">
              <w:rPr>
                <w:sz w:val="24"/>
                <w:szCs w:val="24"/>
                <w:lang w:val="fi-FI"/>
              </w:rPr>
              <w:t xml:space="preserve">ykyinen osoite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53CFD19" w14:textId="77777777" w:rsidR="00005459" w:rsidRPr="00A04B03" w:rsidRDefault="00005459" w:rsidP="00311D4F">
            <w:pPr>
              <w:rPr>
                <w:lang w:val="fi-FI"/>
              </w:rPr>
            </w:pPr>
          </w:p>
        </w:tc>
      </w:tr>
      <w:tr w:rsidR="000172E5" w:rsidRPr="00A04B03" w14:paraId="4E9BAC97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CE1B532" w14:textId="672C2C1B" w:rsidR="000172E5" w:rsidRPr="00A04B03" w:rsidRDefault="00005459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Post</w:t>
            </w:r>
            <w:r w:rsidR="003B0EFA" w:rsidRPr="00A04B03">
              <w:rPr>
                <w:sz w:val="24"/>
                <w:szCs w:val="24"/>
                <w:lang w:val="fi-FI"/>
              </w:rPr>
              <w:t>i</w:t>
            </w:r>
            <w:r w:rsidRPr="00A04B03">
              <w:rPr>
                <w:sz w:val="24"/>
                <w:szCs w:val="24"/>
                <w:lang w:val="fi-FI"/>
              </w:rPr>
              <w:t>numer</w:t>
            </w:r>
            <w:r w:rsidR="003B0EFA" w:rsidRPr="00A04B03">
              <w:rPr>
                <w:sz w:val="24"/>
                <w:szCs w:val="24"/>
                <w:lang w:val="fi-FI"/>
              </w:rPr>
              <w:t>o</w:t>
            </w:r>
            <w:r w:rsidRPr="00A04B03">
              <w:rPr>
                <w:sz w:val="24"/>
                <w:szCs w:val="24"/>
                <w:lang w:val="fi-FI"/>
              </w:rPr>
              <w:t xml:space="preserve">, </w:t>
            </w:r>
            <w:r w:rsidR="00A04B03" w:rsidRPr="00A04B03">
              <w:rPr>
                <w:sz w:val="24"/>
                <w:szCs w:val="24"/>
                <w:lang w:val="fi-FI"/>
              </w:rPr>
              <w:t>p</w:t>
            </w:r>
            <w:r w:rsidR="003B0EFA" w:rsidRPr="00A04B03">
              <w:rPr>
                <w:sz w:val="24"/>
                <w:szCs w:val="24"/>
                <w:lang w:val="fi-FI"/>
              </w:rPr>
              <w:t>aikkakunta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F106B9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1B0F" w:rsidRPr="00A04B03" w14:paraId="126D23A9" w14:textId="77777777" w:rsidTr="006136FB">
        <w:trPr>
          <w:trHeight w:val="511"/>
        </w:trPr>
        <w:tc>
          <w:tcPr>
            <w:tcW w:w="1739" w:type="pct"/>
            <w:vAlign w:val="bottom"/>
          </w:tcPr>
          <w:p w14:paraId="4538FE56" w14:textId="64F38C10" w:rsidR="000172E5" w:rsidRPr="00A04B03" w:rsidRDefault="003B0EFA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Henkilötunnus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20F25" w14:textId="77777777" w:rsidR="000172E5" w:rsidRPr="00A04B03" w:rsidRDefault="000172E5" w:rsidP="00311D4F">
            <w:pPr>
              <w:rPr>
                <w:lang w:val="fi-FI"/>
              </w:rPr>
            </w:pPr>
          </w:p>
        </w:tc>
        <w:tc>
          <w:tcPr>
            <w:tcW w:w="770" w:type="pct"/>
            <w:tcBorders>
              <w:top w:val="single" w:sz="4" w:space="0" w:color="auto"/>
            </w:tcBorders>
            <w:vAlign w:val="bottom"/>
          </w:tcPr>
          <w:p w14:paraId="368BD97B" w14:textId="37BAED94" w:rsidR="000172E5" w:rsidRPr="00A04B03" w:rsidRDefault="002D7DF8" w:rsidP="00311D4F">
            <w:pPr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      </w:t>
            </w:r>
            <w:r w:rsidR="003A1536" w:rsidRPr="00A04B03">
              <w:rPr>
                <w:sz w:val="24"/>
                <w:szCs w:val="24"/>
                <w:lang w:val="fi-FI"/>
              </w:rPr>
              <w:t xml:space="preserve">  </w:t>
            </w:r>
            <w:r w:rsidR="003B0EFA" w:rsidRPr="00A04B03">
              <w:rPr>
                <w:sz w:val="24"/>
                <w:szCs w:val="24"/>
                <w:lang w:val="fi-FI"/>
              </w:rPr>
              <w:t>Puhelin</w:t>
            </w:r>
          </w:p>
        </w:tc>
        <w:tc>
          <w:tcPr>
            <w:tcW w:w="13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311C3" w14:textId="2A853925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72E5" w:rsidRPr="00A04B03" w14:paraId="5EFC3E3D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7FFDB83F" w14:textId="2C2BC392" w:rsidR="000172E5" w:rsidRPr="00A04B03" w:rsidRDefault="003B0EFA" w:rsidP="00637200">
            <w:pPr>
              <w:pStyle w:val="Normaltindrag"/>
              <w:rPr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Sähköposti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43924F62" w14:textId="39C19BDC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1B0F" w:rsidRPr="00A04B03" w14:paraId="34B179D7" w14:textId="77777777" w:rsidTr="00507761">
        <w:trPr>
          <w:trHeight w:val="511"/>
        </w:trPr>
        <w:tc>
          <w:tcPr>
            <w:tcW w:w="1739" w:type="pct"/>
            <w:vAlign w:val="bottom"/>
          </w:tcPr>
          <w:p w14:paraId="3E6133F3" w14:textId="1678D2CD" w:rsidR="003A1536" w:rsidRPr="00A04B03" w:rsidRDefault="003B0EFA" w:rsidP="00D11019">
            <w:pPr>
              <w:pStyle w:val="Normaltindrag"/>
              <w:rPr>
                <w:sz w:val="24"/>
                <w:szCs w:val="24"/>
                <w:lang w:val="fi-FI"/>
              </w:rPr>
            </w:pPr>
            <w:bookmarkStart w:id="0" w:name="_Hlk83032502"/>
            <w:r w:rsidRPr="00A04B03">
              <w:rPr>
                <w:sz w:val="24"/>
                <w:szCs w:val="24"/>
                <w:lang w:val="fi-FI"/>
              </w:rPr>
              <w:t>Työpaikka alkaen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12C1C0" w14:textId="77777777" w:rsidR="003A1536" w:rsidRPr="00A04B03" w:rsidRDefault="003A1536" w:rsidP="00D11019">
            <w:pPr>
              <w:rPr>
                <w:lang w:val="fi-FI"/>
              </w:rPr>
            </w:pPr>
          </w:p>
        </w:tc>
        <w:tc>
          <w:tcPr>
            <w:tcW w:w="1156" w:type="pct"/>
            <w:gridSpan w:val="3"/>
            <w:tcBorders>
              <w:top w:val="single" w:sz="4" w:space="0" w:color="auto"/>
            </w:tcBorders>
            <w:vAlign w:val="bottom"/>
          </w:tcPr>
          <w:p w14:paraId="149FBFBD" w14:textId="47EC381A" w:rsidR="003A1536" w:rsidRPr="00A04B03" w:rsidRDefault="003A1536" w:rsidP="00D11019">
            <w:pPr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      Brutto</w:t>
            </w:r>
            <w:r w:rsidR="003B0EFA" w:rsidRPr="00A04B03">
              <w:rPr>
                <w:sz w:val="24"/>
                <w:szCs w:val="24"/>
                <w:lang w:val="fi-FI"/>
              </w:rPr>
              <w:t>tulo</w:t>
            </w:r>
            <w:r w:rsidR="00853554" w:rsidRPr="00A04B03">
              <w:rPr>
                <w:sz w:val="24"/>
                <w:szCs w:val="24"/>
                <w:lang w:val="fi-FI"/>
              </w:rPr>
              <w:t>t</w:t>
            </w:r>
            <w:r w:rsidRPr="00A04B03">
              <w:rPr>
                <w:sz w:val="24"/>
                <w:szCs w:val="24"/>
                <w:lang w:val="fi-FI"/>
              </w:rPr>
              <w:t>/</w:t>
            </w:r>
            <w:r w:rsidR="003B0EFA" w:rsidRPr="00A04B03">
              <w:rPr>
                <w:sz w:val="24"/>
                <w:szCs w:val="24"/>
                <w:lang w:val="fi-FI"/>
              </w:rPr>
              <w:t>kk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8B7918" w14:textId="77777777" w:rsidR="003A1536" w:rsidRPr="00A04B03" w:rsidRDefault="003A1536" w:rsidP="00D11019">
            <w:pPr>
              <w:rPr>
                <w:lang w:val="fi-FI"/>
              </w:rPr>
            </w:pPr>
          </w:p>
        </w:tc>
      </w:tr>
      <w:bookmarkEnd w:id="0"/>
      <w:tr w:rsidR="002D7DF8" w:rsidRPr="00A04B03" w14:paraId="0296EB7E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3F82343" w14:textId="34373BA0" w:rsidR="002D7DF8" w:rsidRPr="00A04B03" w:rsidRDefault="003B0EFA" w:rsidP="00C31128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Nimike tai ammatti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16D8BBF" w14:textId="77777777" w:rsidR="002D7DF8" w:rsidRPr="00A04B03" w:rsidRDefault="002D7DF8" w:rsidP="00311D4F">
            <w:pPr>
              <w:rPr>
                <w:lang w:val="fi-FI"/>
              </w:rPr>
            </w:pPr>
          </w:p>
        </w:tc>
      </w:tr>
      <w:tr w:rsidR="00C31128" w:rsidRPr="00A04B03" w14:paraId="2C0D0A82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246A23EB" w14:textId="02FBC406" w:rsidR="00C31128" w:rsidRPr="00A04B03" w:rsidRDefault="003B0EFA" w:rsidP="00C31128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Työnantaja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6F0B99A" w14:textId="77777777" w:rsidR="00C31128" w:rsidRPr="00A04B03" w:rsidRDefault="00C31128" w:rsidP="00311D4F">
            <w:pPr>
              <w:rPr>
                <w:lang w:val="fi-FI"/>
              </w:rPr>
            </w:pPr>
          </w:p>
        </w:tc>
      </w:tr>
      <w:tr w:rsidR="00507761" w:rsidRPr="00A04B03" w14:paraId="22154889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2B4D8BD" w14:textId="31675A23" w:rsidR="00507761" w:rsidRPr="00A04B03" w:rsidRDefault="003B0EFA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Muuton syy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EEBAB3E" w14:textId="43F36F8F" w:rsidR="00507761" w:rsidRPr="00A04B03" w:rsidRDefault="00507761" w:rsidP="00311D4F">
            <w:pPr>
              <w:rPr>
                <w:lang w:val="fi-FI"/>
              </w:rPr>
            </w:pPr>
          </w:p>
        </w:tc>
      </w:tr>
      <w:tr w:rsidR="00507761" w:rsidRPr="00A04B03" w14:paraId="77A42698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55E6E8B7" w14:textId="75A27E96" w:rsidR="00507761" w:rsidRPr="00A04B03" w:rsidRDefault="00853554" w:rsidP="00637200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Lemmikki</w:t>
            </w:r>
            <w:r w:rsidR="003B0EFA" w:rsidRPr="00A04B03">
              <w:rPr>
                <w:sz w:val="24"/>
                <w:szCs w:val="24"/>
                <w:lang w:val="fi-FI"/>
              </w:rPr>
              <w:t>eläi</w:t>
            </w:r>
            <w:r w:rsidR="00371D3B" w:rsidRPr="00A04B03">
              <w:rPr>
                <w:sz w:val="24"/>
                <w:szCs w:val="24"/>
                <w:lang w:val="fi-FI"/>
              </w:rPr>
              <w:t>miä</w:t>
            </w:r>
            <w:r w:rsidR="003B0EFA" w:rsidRPr="00A04B03">
              <w:rPr>
                <w:sz w:val="24"/>
                <w:szCs w:val="24"/>
                <w:lang w:val="fi-FI"/>
              </w:rPr>
              <w:t xml:space="preserve"> </w:t>
            </w:r>
            <w:proofErr w:type="gramStart"/>
            <w:r w:rsidR="003B0EFA" w:rsidRPr="00A04B03">
              <w:rPr>
                <w:sz w:val="24"/>
                <w:szCs w:val="24"/>
                <w:lang w:val="fi-FI"/>
              </w:rPr>
              <w:t xml:space="preserve">Ei </w:t>
            </w:r>
            <w:r w:rsidR="00415325" w:rsidRPr="00A04B03">
              <w:rPr>
                <w:sz w:val="24"/>
                <w:szCs w:val="24"/>
                <w:lang w:val="fi-FI"/>
              </w:rPr>
              <w:t xml:space="preserve"> </w:t>
            </w:r>
            <w:r w:rsidR="00415325" w:rsidRPr="00A04B03">
              <w:rPr>
                <w:rFonts w:cstheme="minorHAnsi"/>
                <w:sz w:val="24"/>
                <w:szCs w:val="24"/>
                <w:lang w:val="fi-FI"/>
              </w:rPr>
              <w:t>⃝</w:t>
            </w:r>
            <w:proofErr w:type="gramEnd"/>
            <w:r w:rsidR="00415325" w:rsidRPr="00A04B03">
              <w:rPr>
                <w:sz w:val="24"/>
                <w:szCs w:val="24"/>
                <w:lang w:val="fi-FI"/>
              </w:rPr>
              <w:t xml:space="preserve"> </w:t>
            </w:r>
            <w:r w:rsidR="002B549F" w:rsidRPr="00A04B03">
              <w:rPr>
                <w:sz w:val="24"/>
                <w:szCs w:val="24"/>
                <w:lang w:val="fi-FI"/>
              </w:rPr>
              <w:t xml:space="preserve"> </w:t>
            </w:r>
            <w:r w:rsidR="003B0EFA" w:rsidRPr="00A04B03">
              <w:rPr>
                <w:sz w:val="24"/>
                <w:szCs w:val="24"/>
                <w:lang w:val="fi-FI"/>
              </w:rPr>
              <w:t>Kyllä</w:t>
            </w:r>
            <w:r w:rsidR="00415325" w:rsidRPr="00A04B03">
              <w:rPr>
                <w:sz w:val="24"/>
                <w:szCs w:val="24"/>
                <w:lang w:val="fi-FI"/>
              </w:rPr>
              <w:t xml:space="preserve"> </w:t>
            </w:r>
            <w:r w:rsidR="00415325" w:rsidRPr="00A04B03">
              <w:rPr>
                <w:rFonts w:cstheme="minorHAnsi"/>
                <w:sz w:val="24"/>
                <w:szCs w:val="24"/>
                <w:lang w:val="fi-FI"/>
              </w:rPr>
              <w:t>⃝</w:t>
            </w:r>
            <w:r w:rsidR="00415325" w:rsidRPr="00A04B03">
              <w:rPr>
                <w:sz w:val="24"/>
                <w:szCs w:val="24"/>
                <w:lang w:val="fi-FI"/>
              </w:rPr>
              <w:t xml:space="preserve"> </w:t>
            </w:r>
            <w:r w:rsidR="00507761" w:rsidRPr="00A04B03">
              <w:rPr>
                <w:sz w:val="24"/>
                <w:szCs w:val="24"/>
                <w:lang w:val="fi-FI"/>
              </w:rPr>
              <w:t>(</w:t>
            </w:r>
            <w:r w:rsidR="003B0EFA" w:rsidRPr="00A04B03">
              <w:rPr>
                <w:sz w:val="24"/>
                <w:szCs w:val="24"/>
                <w:lang w:val="fi-FI"/>
              </w:rPr>
              <w:t>mi</w:t>
            </w:r>
            <w:r w:rsidR="00371D3B" w:rsidRPr="00A04B03">
              <w:rPr>
                <w:sz w:val="24"/>
                <w:szCs w:val="24"/>
                <w:lang w:val="fi-FI"/>
              </w:rPr>
              <w:t>t</w:t>
            </w:r>
            <w:r w:rsidR="003B0EFA" w:rsidRPr="00A04B03">
              <w:rPr>
                <w:sz w:val="24"/>
                <w:szCs w:val="24"/>
                <w:lang w:val="fi-FI"/>
              </w:rPr>
              <w:t>ä</w:t>
            </w:r>
            <w:r w:rsidR="00507761" w:rsidRPr="00A04B03">
              <w:rPr>
                <w:sz w:val="24"/>
                <w:szCs w:val="24"/>
                <w:lang w:val="fi-FI"/>
              </w:rPr>
              <w:t xml:space="preserve">)     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67A949E" w14:textId="77777777" w:rsidR="00507761" w:rsidRPr="00A04B03" w:rsidRDefault="00507761" w:rsidP="00311D4F">
            <w:pPr>
              <w:rPr>
                <w:lang w:val="fi-FI"/>
              </w:rPr>
            </w:pPr>
          </w:p>
        </w:tc>
      </w:tr>
      <w:tr w:rsidR="000172E5" w:rsidRPr="00A04B03" w14:paraId="46685BF9" w14:textId="77777777" w:rsidTr="002D7DF8">
        <w:trPr>
          <w:trHeight w:val="51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DEC899F" w14:textId="77777777" w:rsidR="000172E5" w:rsidRPr="00A04B03" w:rsidRDefault="000172E5" w:rsidP="006145D8">
            <w:pPr>
              <w:rPr>
                <w:rFonts w:asciiTheme="majorHAnsi" w:hAnsiTheme="majorHAnsi"/>
                <w:b/>
                <w:sz w:val="8"/>
                <w:lang w:val="fi-FI"/>
              </w:rPr>
            </w:pPr>
          </w:p>
        </w:tc>
      </w:tr>
      <w:tr w:rsidR="00507761" w:rsidRPr="00A04B03" w14:paraId="7E094044" w14:textId="77777777" w:rsidTr="002D7DF8">
        <w:trPr>
          <w:trHeight w:val="51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091A239" w14:textId="77777777" w:rsidR="00507761" w:rsidRPr="00A04B03" w:rsidRDefault="00507761" w:rsidP="006145D8">
            <w:pPr>
              <w:rPr>
                <w:rFonts w:asciiTheme="majorHAnsi" w:hAnsiTheme="majorHAnsi"/>
                <w:b/>
                <w:sz w:val="8"/>
                <w:lang w:val="fi-FI"/>
              </w:rPr>
            </w:pPr>
          </w:p>
        </w:tc>
      </w:tr>
      <w:tr w:rsidR="000172E5" w:rsidRPr="00A04B03" w14:paraId="26474ECF" w14:textId="77777777" w:rsidTr="002D7DF8">
        <w:trPr>
          <w:trHeight w:val="556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2C9D36AD" w14:textId="799A4868" w:rsidR="000172E5" w:rsidRPr="00A04B03" w:rsidRDefault="003B0EFA" w:rsidP="00637200">
            <w:pPr>
              <w:pStyle w:val="Rubrik1"/>
              <w:outlineLvl w:val="0"/>
              <w:rPr>
                <w:lang w:val="fi-FI"/>
              </w:rPr>
            </w:pPr>
            <w:r w:rsidRPr="00A04B03">
              <w:rPr>
                <w:lang w:val="fi-FI"/>
              </w:rPr>
              <w:t xml:space="preserve">Hakija </w:t>
            </w:r>
            <w:r w:rsidR="00005459" w:rsidRPr="00A04B03">
              <w:rPr>
                <w:lang w:val="fi-FI"/>
              </w:rPr>
              <w:t>2</w:t>
            </w:r>
            <w:r w:rsidR="00244CA7" w:rsidRPr="00A04B03">
              <w:rPr>
                <w:lang w:val="fi-FI"/>
              </w:rPr>
              <w:t xml:space="preserve"> </w:t>
            </w:r>
            <w:r w:rsidRPr="00A04B03">
              <w:rPr>
                <w:lang w:val="fi-FI"/>
              </w:rPr>
              <w:t>–</w:t>
            </w:r>
            <w:r w:rsidR="00244CA7" w:rsidRPr="00A04B03">
              <w:rPr>
                <w:lang w:val="fi-FI"/>
              </w:rPr>
              <w:t xml:space="preserve"> </w:t>
            </w:r>
            <w:r w:rsidRPr="00A04B03">
              <w:rPr>
                <w:lang w:val="fi-FI"/>
              </w:rPr>
              <w:t xml:space="preserve">puolison/avopuolison henkilötiedot </w:t>
            </w:r>
          </w:p>
        </w:tc>
      </w:tr>
      <w:tr w:rsidR="000172E5" w:rsidRPr="00A04B03" w14:paraId="564037D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8A72B60" w14:textId="6984B485" w:rsidR="000172E5" w:rsidRPr="00A04B03" w:rsidRDefault="002D7DF8" w:rsidP="00311D4F">
            <w:pPr>
              <w:pStyle w:val="Normaltindrag"/>
              <w:rPr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E</w:t>
            </w:r>
            <w:r w:rsidR="003B0EFA" w:rsidRPr="00A04B03">
              <w:rPr>
                <w:sz w:val="24"/>
                <w:szCs w:val="24"/>
                <w:lang w:val="fi-FI"/>
              </w:rPr>
              <w:t xml:space="preserve">tunimi, </w:t>
            </w:r>
            <w:r w:rsidR="00A04B03" w:rsidRPr="00A04B03">
              <w:rPr>
                <w:sz w:val="24"/>
                <w:szCs w:val="24"/>
                <w:lang w:val="fi-FI"/>
              </w:rPr>
              <w:t>s</w:t>
            </w:r>
            <w:r w:rsidR="003B0EFA" w:rsidRPr="00A04B03">
              <w:rPr>
                <w:sz w:val="24"/>
                <w:szCs w:val="24"/>
                <w:lang w:val="fi-FI"/>
              </w:rPr>
              <w:t xml:space="preserve">ukunimi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6037C2FC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72E5" w:rsidRPr="00A04B03" w14:paraId="165FB07C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78AAAAA3" w14:textId="6E74F8F4" w:rsidR="000172E5" w:rsidRPr="00A04B03" w:rsidRDefault="002D7DF8" w:rsidP="00311D4F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N</w:t>
            </w:r>
            <w:r w:rsidR="003B0EFA" w:rsidRPr="00A04B03">
              <w:rPr>
                <w:sz w:val="24"/>
                <w:szCs w:val="24"/>
                <w:lang w:val="fi-FI"/>
              </w:rPr>
              <w:t xml:space="preserve">ykyinen osoite 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611B43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2D7DF8" w:rsidRPr="00A04B03" w14:paraId="6FB9409C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F8BC5FD" w14:textId="743EEF7D" w:rsidR="002D7DF8" w:rsidRPr="00A04B03" w:rsidRDefault="002D7DF8" w:rsidP="00311D4F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Post</w:t>
            </w:r>
            <w:r w:rsidR="003B0EFA" w:rsidRPr="00A04B03">
              <w:rPr>
                <w:sz w:val="24"/>
                <w:szCs w:val="24"/>
                <w:lang w:val="fi-FI"/>
              </w:rPr>
              <w:t>inumero</w:t>
            </w:r>
            <w:r w:rsidRPr="00A04B03">
              <w:rPr>
                <w:sz w:val="24"/>
                <w:szCs w:val="24"/>
                <w:lang w:val="fi-FI"/>
              </w:rPr>
              <w:t xml:space="preserve">, </w:t>
            </w:r>
            <w:r w:rsidR="00A04B03" w:rsidRPr="00A04B03">
              <w:rPr>
                <w:sz w:val="24"/>
                <w:szCs w:val="24"/>
                <w:lang w:val="fi-FI"/>
              </w:rPr>
              <w:t>p</w:t>
            </w:r>
            <w:r w:rsidR="003B0EFA" w:rsidRPr="00A04B03">
              <w:rPr>
                <w:sz w:val="24"/>
                <w:szCs w:val="24"/>
                <w:lang w:val="fi-FI"/>
              </w:rPr>
              <w:t>aikkakunta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372CA9" w14:textId="77777777" w:rsidR="002D7DF8" w:rsidRPr="00A04B03" w:rsidRDefault="002D7DF8" w:rsidP="00311D4F">
            <w:pPr>
              <w:rPr>
                <w:lang w:val="fi-FI"/>
              </w:rPr>
            </w:pPr>
          </w:p>
        </w:tc>
      </w:tr>
      <w:tr w:rsidR="00011B0F" w:rsidRPr="00A04B03" w14:paraId="12B39FDA" w14:textId="77777777" w:rsidTr="00C31128">
        <w:trPr>
          <w:trHeight w:val="511"/>
        </w:trPr>
        <w:tc>
          <w:tcPr>
            <w:tcW w:w="1739" w:type="pct"/>
            <w:vAlign w:val="bottom"/>
          </w:tcPr>
          <w:p w14:paraId="70024209" w14:textId="44C964EA" w:rsidR="000172E5" w:rsidRPr="00A04B03" w:rsidRDefault="003B0EFA" w:rsidP="00311D4F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Henkilötunnus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AC4DEE" w14:textId="77777777" w:rsidR="000172E5" w:rsidRPr="00A04B03" w:rsidRDefault="000172E5" w:rsidP="00311D4F">
            <w:pPr>
              <w:rPr>
                <w:lang w:val="fi-FI"/>
              </w:rPr>
            </w:pPr>
          </w:p>
        </w:tc>
        <w:tc>
          <w:tcPr>
            <w:tcW w:w="845" w:type="pct"/>
            <w:gridSpan w:val="2"/>
            <w:tcBorders>
              <w:top w:val="single" w:sz="4" w:space="0" w:color="auto"/>
            </w:tcBorders>
            <w:vAlign w:val="bottom"/>
          </w:tcPr>
          <w:p w14:paraId="6A366446" w14:textId="35304C08" w:rsidR="000172E5" w:rsidRPr="00A04B03" w:rsidRDefault="002D7DF8" w:rsidP="00637200">
            <w:pPr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     </w:t>
            </w:r>
            <w:r w:rsidR="003B0EFA" w:rsidRPr="00A04B03">
              <w:rPr>
                <w:sz w:val="24"/>
                <w:szCs w:val="24"/>
                <w:lang w:val="fi-FI"/>
              </w:rPr>
              <w:t>Puhelin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1AFD7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72E5" w:rsidRPr="00A04B03" w14:paraId="77BD3689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0083262" w14:textId="4BD32F44" w:rsidR="000172E5" w:rsidRPr="00A04B03" w:rsidRDefault="003B0EFA" w:rsidP="00311D4F">
            <w:pPr>
              <w:pStyle w:val="Normaltindrag"/>
              <w:rPr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Sähköposti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5819852" w14:textId="77777777" w:rsidR="000172E5" w:rsidRPr="00A04B03" w:rsidRDefault="000172E5" w:rsidP="00311D4F">
            <w:pPr>
              <w:rPr>
                <w:lang w:val="fi-FI"/>
              </w:rPr>
            </w:pPr>
          </w:p>
        </w:tc>
      </w:tr>
      <w:tr w:rsidR="00011B0F" w:rsidRPr="00A04B03" w14:paraId="3CAA899E" w14:textId="77777777" w:rsidTr="00507761">
        <w:trPr>
          <w:trHeight w:val="511"/>
        </w:trPr>
        <w:tc>
          <w:tcPr>
            <w:tcW w:w="1739" w:type="pct"/>
            <w:vAlign w:val="bottom"/>
          </w:tcPr>
          <w:p w14:paraId="036A5137" w14:textId="056E0B6A" w:rsidR="003A1536" w:rsidRPr="00A04B03" w:rsidRDefault="00011B0F" w:rsidP="00D11019">
            <w:pPr>
              <w:pStyle w:val="Normaltindrag"/>
              <w:rPr>
                <w:sz w:val="24"/>
                <w:szCs w:val="24"/>
                <w:lang w:val="fi-FI"/>
              </w:rPr>
            </w:pPr>
            <w:bookmarkStart w:id="1" w:name="_Hlk83111721"/>
            <w:r w:rsidRPr="00A04B03">
              <w:rPr>
                <w:sz w:val="24"/>
                <w:szCs w:val="24"/>
                <w:lang w:val="fi-FI"/>
              </w:rPr>
              <w:t>Työpaikka alkaen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BA51CC" w14:textId="77777777" w:rsidR="003A1536" w:rsidRPr="00A04B03" w:rsidRDefault="003A1536" w:rsidP="00D11019">
            <w:pPr>
              <w:rPr>
                <w:lang w:val="fi-FI"/>
              </w:rPr>
            </w:pPr>
          </w:p>
        </w:tc>
        <w:tc>
          <w:tcPr>
            <w:tcW w:w="1156" w:type="pct"/>
            <w:gridSpan w:val="3"/>
            <w:tcBorders>
              <w:top w:val="single" w:sz="4" w:space="0" w:color="auto"/>
            </w:tcBorders>
            <w:vAlign w:val="bottom"/>
          </w:tcPr>
          <w:p w14:paraId="26E0B609" w14:textId="32281CF9" w:rsidR="003A1536" w:rsidRPr="00A04B03" w:rsidRDefault="003A1536" w:rsidP="00D11019">
            <w:pPr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 xml:space="preserve">      Brutto</w:t>
            </w:r>
            <w:r w:rsidR="00011B0F" w:rsidRPr="00A04B03">
              <w:rPr>
                <w:sz w:val="24"/>
                <w:szCs w:val="24"/>
                <w:lang w:val="fi-FI"/>
              </w:rPr>
              <w:t>tulo</w:t>
            </w:r>
            <w:r w:rsidR="00853554" w:rsidRPr="00A04B03">
              <w:rPr>
                <w:sz w:val="24"/>
                <w:szCs w:val="24"/>
                <w:lang w:val="fi-FI"/>
              </w:rPr>
              <w:t>t</w:t>
            </w:r>
            <w:r w:rsidRPr="00A04B03">
              <w:rPr>
                <w:sz w:val="24"/>
                <w:szCs w:val="24"/>
                <w:lang w:val="fi-FI"/>
              </w:rPr>
              <w:t>/</w:t>
            </w:r>
            <w:r w:rsidR="00011B0F" w:rsidRPr="00A04B03">
              <w:rPr>
                <w:sz w:val="24"/>
                <w:szCs w:val="24"/>
                <w:lang w:val="fi-FI"/>
              </w:rPr>
              <w:t>kk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B43038" w14:textId="77777777" w:rsidR="003A1536" w:rsidRPr="00A04B03" w:rsidRDefault="003A1536" w:rsidP="00D11019">
            <w:pPr>
              <w:rPr>
                <w:lang w:val="fi-FI"/>
              </w:rPr>
            </w:pPr>
          </w:p>
        </w:tc>
      </w:tr>
      <w:bookmarkEnd w:id="1"/>
      <w:tr w:rsidR="003A1536" w:rsidRPr="00A04B03" w14:paraId="58DB77A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756E51DB" w14:textId="5539A4F5" w:rsidR="003A1536" w:rsidRPr="00A04B03" w:rsidRDefault="00011B0F" w:rsidP="00D11019">
            <w:pPr>
              <w:pStyle w:val="Normaltindrag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Työnantaja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4472822" w14:textId="77777777" w:rsidR="003A1536" w:rsidRPr="00A04B03" w:rsidRDefault="003A1536" w:rsidP="00D11019">
            <w:pPr>
              <w:rPr>
                <w:lang w:val="fi-FI"/>
              </w:rPr>
            </w:pPr>
          </w:p>
        </w:tc>
      </w:tr>
      <w:tr w:rsidR="00507761" w:rsidRPr="00A04B03" w14:paraId="64155D5F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7CA868E" w14:textId="7EAFB133" w:rsidR="00507761" w:rsidRPr="00A04B03" w:rsidRDefault="00011B0F" w:rsidP="00415325">
            <w:pPr>
              <w:pStyle w:val="Normaltindrag"/>
              <w:ind w:left="0"/>
              <w:rPr>
                <w:b/>
                <w:bCs/>
                <w:sz w:val="24"/>
                <w:szCs w:val="24"/>
                <w:lang w:val="fi-FI"/>
              </w:rPr>
            </w:pPr>
            <w:bookmarkStart w:id="2" w:name="_Hlk82773582"/>
            <w:r w:rsidRPr="00A04B03">
              <w:rPr>
                <w:b/>
                <w:bCs/>
                <w:sz w:val="24"/>
                <w:szCs w:val="24"/>
                <w:lang w:val="fi-FI"/>
              </w:rPr>
              <w:t xml:space="preserve">Muut asukkaat </w:t>
            </w:r>
            <w:r w:rsidR="00415325" w:rsidRPr="00A04B03">
              <w:rPr>
                <w:b/>
                <w:bCs/>
                <w:sz w:val="24"/>
                <w:szCs w:val="24"/>
                <w:lang w:val="fi-FI"/>
              </w:rPr>
              <w:t>(n</w:t>
            </w:r>
            <w:r w:rsidRPr="00A04B03">
              <w:rPr>
                <w:b/>
                <w:bCs/>
                <w:sz w:val="24"/>
                <w:szCs w:val="24"/>
                <w:lang w:val="fi-FI"/>
              </w:rPr>
              <w:t>im</w:t>
            </w:r>
            <w:r w:rsidR="00853554" w:rsidRPr="00A04B03">
              <w:rPr>
                <w:b/>
                <w:bCs/>
                <w:sz w:val="24"/>
                <w:szCs w:val="24"/>
                <w:lang w:val="fi-FI"/>
              </w:rPr>
              <w:t>et</w:t>
            </w:r>
            <w:r w:rsidR="00415325" w:rsidRPr="00A04B03">
              <w:rPr>
                <w:b/>
                <w:bCs/>
                <w:sz w:val="24"/>
                <w:szCs w:val="24"/>
                <w:lang w:val="fi-FI"/>
              </w:rPr>
              <w:t>)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3F98CDA1" w14:textId="5B328798" w:rsidR="00415325" w:rsidRPr="00A04B03" w:rsidRDefault="00415325" w:rsidP="00D11019">
            <w:pPr>
              <w:rPr>
                <w:lang w:val="fi-FI"/>
              </w:rPr>
            </w:pPr>
          </w:p>
        </w:tc>
      </w:tr>
      <w:tr w:rsidR="00415325" w:rsidRPr="00A04B03" w14:paraId="09116D2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9C39B82" w14:textId="77777777" w:rsidR="00415325" w:rsidRPr="00A04B03" w:rsidRDefault="00415325" w:rsidP="00415325">
            <w:pPr>
              <w:pStyle w:val="Normaltindrag"/>
              <w:ind w:left="0"/>
              <w:rPr>
                <w:b/>
                <w:bCs/>
                <w:sz w:val="24"/>
                <w:szCs w:val="24"/>
                <w:lang w:val="fi-FI"/>
              </w:rPr>
            </w:pPr>
            <w:bookmarkStart w:id="3" w:name="_Hlk83031435"/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0319443" w14:textId="78D764D6" w:rsidR="00415325" w:rsidRPr="00A04B03" w:rsidRDefault="00415325" w:rsidP="00D11019">
            <w:pPr>
              <w:rPr>
                <w:lang w:val="fi-FI"/>
              </w:rPr>
            </w:pPr>
          </w:p>
        </w:tc>
      </w:tr>
      <w:bookmarkEnd w:id="2"/>
      <w:bookmarkEnd w:id="3"/>
      <w:tr w:rsidR="000172E5" w:rsidRPr="00A04B03" w14:paraId="4D9C993F" w14:textId="77777777" w:rsidTr="00263AD3">
        <w:trPr>
          <w:trHeight w:val="272"/>
        </w:trPr>
        <w:tc>
          <w:tcPr>
            <w:tcW w:w="1739" w:type="pct"/>
            <w:vAlign w:val="bottom"/>
          </w:tcPr>
          <w:p w14:paraId="30E2212D" w14:textId="77777777" w:rsidR="000172E5" w:rsidRPr="00A04B03" w:rsidRDefault="000172E5" w:rsidP="006145D8">
            <w:pPr>
              <w:rPr>
                <w:rFonts w:asciiTheme="majorHAnsi" w:hAnsiTheme="majorHAnsi"/>
                <w:b/>
                <w:sz w:val="8"/>
                <w:lang w:val="fi-FI"/>
              </w:rPr>
            </w:pPr>
          </w:p>
        </w:tc>
        <w:tc>
          <w:tcPr>
            <w:tcW w:w="3261" w:type="pct"/>
            <w:gridSpan w:val="5"/>
            <w:vAlign w:val="bottom"/>
          </w:tcPr>
          <w:p w14:paraId="6E1F9B7A" w14:textId="77777777" w:rsidR="000172E5" w:rsidRPr="00A04B03" w:rsidRDefault="000172E5" w:rsidP="006145D8">
            <w:pPr>
              <w:rPr>
                <w:rFonts w:asciiTheme="majorHAnsi" w:hAnsiTheme="majorHAnsi"/>
                <w:b/>
                <w:sz w:val="8"/>
                <w:lang w:val="fi-FI"/>
              </w:rPr>
            </w:pPr>
          </w:p>
        </w:tc>
      </w:tr>
      <w:tr w:rsidR="002D7DF8" w:rsidRPr="00A04B03" w14:paraId="6D22E5CE" w14:textId="77777777" w:rsidTr="00D11019">
        <w:trPr>
          <w:trHeight w:val="556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00558D85" w14:textId="59517C6D" w:rsidR="002D7DF8" w:rsidRPr="00A04B03" w:rsidRDefault="00011B0F" w:rsidP="00D11019">
            <w:pPr>
              <w:pStyle w:val="Rubrik1"/>
              <w:outlineLvl w:val="0"/>
              <w:rPr>
                <w:lang w:val="fi-FI"/>
              </w:rPr>
            </w:pPr>
            <w:bookmarkStart w:id="4" w:name="_Hlk82773229"/>
            <w:r w:rsidRPr="00A04B03">
              <w:rPr>
                <w:lang w:val="fi-FI"/>
              </w:rPr>
              <w:t>Ensi</w:t>
            </w:r>
            <w:r w:rsidR="00A04B03" w:rsidRPr="00A04B03">
              <w:rPr>
                <w:lang w:val="fi-FI"/>
              </w:rPr>
              <w:t xml:space="preserve">sijaisesti </w:t>
            </w:r>
            <w:r w:rsidRPr="00A04B03">
              <w:rPr>
                <w:lang w:val="fi-FI"/>
              </w:rPr>
              <w:t>haettava vuokra-asunto</w:t>
            </w:r>
          </w:p>
        </w:tc>
      </w:tr>
      <w:tr w:rsidR="0053229C" w:rsidRPr="00A04B03" w14:paraId="37D3125C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693EC77E" w14:textId="77777777" w:rsidR="006136FB" w:rsidRPr="00A04B03" w:rsidRDefault="006136FB" w:rsidP="00D974C3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bookmarkStart w:id="5" w:name="_Hlk83111239"/>
            <w:bookmarkStart w:id="6" w:name="_Hlk83111507"/>
            <w:bookmarkEnd w:id="4"/>
          </w:p>
          <w:p w14:paraId="0B48D3C2" w14:textId="57881631" w:rsidR="0053229C" w:rsidRPr="00A04B03" w:rsidRDefault="00011B0F" w:rsidP="00D974C3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Kaupunginosa/</w:t>
            </w:r>
            <w:r w:rsidR="00B41D6C" w:rsidRPr="00A04B03">
              <w:rPr>
                <w:sz w:val="24"/>
                <w:szCs w:val="24"/>
                <w:lang w:val="fi-FI"/>
              </w:rPr>
              <w:t>k</w:t>
            </w:r>
            <w:r w:rsidRPr="00A04B03">
              <w:rPr>
                <w:sz w:val="24"/>
                <w:szCs w:val="24"/>
                <w:lang w:val="fi-FI"/>
              </w:rPr>
              <w:t xml:space="preserve">unnanosa/kylä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3F06158" w14:textId="77777777" w:rsidR="0053229C" w:rsidRPr="00A04B03" w:rsidRDefault="0053229C" w:rsidP="00D974C3">
            <w:pPr>
              <w:rPr>
                <w:lang w:val="fi-FI"/>
              </w:rPr>
            </w:pPr>
          </w:p>
        </w:tc>
      </w:tr>
      <w:tr w:rsidR="0053229C" w:rsidRPr="00A04B03" w14:paraId="30B73DBD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776BEBF8" w14:textId="191E488B" w:rsidR="0053229C" w:rsidRPr="00A04B03" w:rsidRDefault="00011B0F" w:rsidP="00D974C3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bookmarkStart w:id="7" w:name="_Hlk83111315"/>
            <w:bookmarkEnd w:id="5"/>
            <w:r w:rsidRPr="00A04B03">
              <w:rPr>
                <w:sz w:val="24"/>
                <w:szCs w:val="24"/>
                <w:lang w:val="fi-FI"/>
              </w:rPr>
              <w:t>Asu</w:t>
            </w:r>
            <w:r w:rsidR="00A04B03" w:rsidRPr="00A04B03">
              <w:rPr>
                <w:sz w:val="24"/>
                <w:szCs w:val="24"/>
                <w:lang w:val="fi-FI"/>
              </w:rPr>
              <w:t xml:space="preserve">nnon </w:t>
            </w:r>
            <w:r w:rsidRPr="00A04B03">
              <w:rPr>
                <w:sz w:val="24"/>
                <w:szCs w:val="24"/>
                <w:lang w:val="fi-FI"/>
              </w:rPr>
              <w:t xml:space="preserve">nimi/osoite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24874D8" w14:textId="77777777" w:rsidR="0053229C" w:rsidRPr="00A04B03" w:rsidRDefault="0053229C" w:rsidP="00D974C3">
            <w:pPr>
              <w:rPr>
                <w:lang w:val="fi-FI"/>
              </w:rPr>
            </w:pPr>
          </w:p>
        </w:tc>
      </w:tr>
    </w:tbl>
    <w:bookmarkEnd w:id="7"/>
    <w:bookmarkEnd w:id="6"/>
    <w:p w14:paraId="1A46BC99" w14:textId="4E1408EB" w:rsidR="00244CA7" w:rsidRPr="00A04B03" w:rsidRDefault="00011B0F" w:rsidP="00637200">
      <w:pPr>
        <w:rPr>
          <w:lang w:val="fi-FI"/>
        </w:rPr>
      </w:pPr>
      <w:r w:rsidRPr="00A04B03">
        <w:rPr>
          <w:sz w:val="24"/>
          <w:szCs w:val="24"/>
          <w:lang w:val="fi-FI"/>
        </w:rPr>
        <w:t>Asumistyyppi</w:t>
      </w:r>
      <w:r w:rsidR="00244CA7" w:rsidRPr="00A04B03">
        <w:rPr>
          <w:lang w:val="fi-FI"/>
        </w:rPr>
        <w:tab/>
      </w:r>
      <w:r w:rsidR="00244CA7" w:rsidRPr="00A04B03">
        <w:rPr>
          <w:lang w:val="fi-FI"/>
        </w:rPr>
        <w:tab/>
      </w:r>
      <w:r w:rsidR="00244CA7" w:rsidRPr="00A04B03">
        <w:rPr>
          <w:lang w:val="fi-FI"/>
        </w:rPr>
        <w:tab/>
      </w:r>
      <w:bookmarkStart w:id="8" w:name="_Hlk82773452"/>
      <w:r w:rsidR="00244CA7" w:rsidRPr="00A04B03">
        <w:rPr>
          <w:rFonts w:cstheme="minorHAnsi"/>
          <w:lang w:val="fi-FI"/>
        </w:rPr>
        <w:t>⃝</w:t>
      </w:r>
      <w:r w:rsidR="00244CA7" w:rsidRPr="00A04B03">
        <w:rPr>
          <w:lang w:val="fi-FI"/>
        </w:rPr>
        <w:t xml:space="preserve"> </w:t>
      </w:r>
      <w:r w:rsidR="00244CA7" w:rsidRPr="00A04B03">
        <w:rPr>
          <w:sz w:val="24"/>
          <w:szCs w:val="24"/>
          <w:lang w:val="fi-FI"/>
        </w:rPr>
        <w:t>R</w:t>
      </w:r>
      <w:r w:rsidRPr="00A04B03">
        <w:rPr>
          <w:sz w:val="24"/>
          <w:szCs w:val="24"/>
          <w:lang w:val="fi-FI"/>
        </w:rPr>
        <w:t>ivitalo</w:t>
      </w:r>
      <w:r w:rsidR="00244CA7" w:rsidRPr="00A04B03">
        <w:rPr>
          <w:lang w:val="fi-FI"/>
        </w:rPr>
        <w:tab/>
      </w:r>
      <w:r w:rsidR="00244CA7" w:rsidRPr="00A04B03">
        <w:rPr>
          <w:rFonts w:cstheme="minorHAnsi"/>
          <w:lang w:val="fi-FI"/>
        </w:rPr>
        <w:t>⃝</w:t>
      </w:r>
      <w:r w:rsidR="00244CA7" w:rsidRPr="00A04B03">
        <w:rPr>
          <w:lang w:val="fi-FI"/>
        </w:rPr>
        <w:t xml:space="preserve"> </w:t>
      </w:r>
      <w:r w:rsidRPr="00A04B03">
        <w:rPr>
          <w:sz w:val="24"/>
          <w:szCs w:val="24"/>
          <w:lang w:val="fi-FI"/>
        </w:rPr>
        <w:t>Kerrostalo</w:t>
      </w:r>
      <w:r w:rsidR="00244CA7" w:rsidRPr="00A04B03">
        <w:rPr>
          <w:lang w:val="fi-FI"/>
        </w:rPr>
        <w:tab/>
      </w:r>
      <w:r w:rsidR="00244CA7" w:rsidRPr="00A04B03">
        <w:rPr>
          <w:rFonts w:cstheme="minorHAnsi"/>
          <w:lang w:val="fi-FI"/>
        </w:rPr>
        <w:t>⃝</w:t>
      </w:r>
      <w:r w:rsidR="00244CA7" w:rsidRPr="00A04B03">
        <w:rPr>
          <w:lang w:val="fi-FI"/>
        </w:rPr>
        <w:t xml:space="preserve"> </w:t>
      </w:r>
      <w:r w:rsidRPr="00A04B03">
        <w:rPr>
          <w:sz w:val="24"/>
          <w:szCs w:val="24"/>
          <w:lang w:val="fi-FI"/>
        </w:rPr>
        <w:t xml:space="preserve">Muu, </w:t>
      </w:r>
      <w:proofErr w:type="gramStart"/>
      <w:r w:rsidRPr="00A04B03">
        <w:rPr>
          <w:sz w:val="24"/>
          <w:szCs w:val="24"/>
          <w:lang w:val="fi-FI"/>
        </w:rPr>
        <w:t>mikä</w:t>
      </w:r>
      <w:r w:rsidR="00244CA7" w:rsidRPr="00A04B03">
        <w:rPr>
          <w:lang w:val="fi-FI"/>
        </w:rPr>
        <w:t xml:space="preserve"> </w:t>
      </w:r>
      <w:r w:rsidR="0053229C" w:rsidRPr="00A04B03">
        <w:rPr>
          <w:lang w:val="fi-FI"/>
        </w:rPr>
        <w:t xml:space="preserve"> _</w:t>
      </w:r>
      <w:proofErr w:type="gramEnd"/>
      <w:r w:rsidR="00244CA7" w:rsidRPr="00A04B03">
        <w:rPr>
          <w:lang w:val="fi-FI"/>
        </w:rPr>
        <w:t>___________</w:t>
      </w:r>
      <w:bookmarkEnd w:id="8"/>
    </w:p>
    <w:p w14:paraId="6AF3B965" w14:textId="19596D98" w:rsidR="004E3F40" w:rsidRDefault="00011B0F" w:rsidP="00637200">
      <w:pPr>
        <w:rPr>
          <w:lang w:val="fi-FI"/>
        </w:rPr>
      </w:pPr>
      <w:r w:rsidRPr="00A04B03">
        <w:rPr>
          <w:sz w:val="24"/>
          <w:szCs w:val="24"/>
          <w:lang w:val="fi-FI"/>
        </w:rPr>
        <w:t>Asuntotyyppi</w:t>
      </w:r>
      <w:r w:rsidR="00244CA7" w:rsidRPr="00A04B03">
        <w:rPr>
          <w:lang w:val="fi-FI"/>
        </w:rPr>
        <w:tab/>
      </w:r>
      <w:r w:rsidR="00244CA7" w:rsidRPr="00A04B03">
        <w:rPr>
          <w:lang w:val="fi-FI"/>
        </w:rPr>
        <w:tab/>
      </w:r>
      <w:bookmarkStart w:id="9" w:name="_Hlk82773515"/>
      <w:r w:rsidR="0053229C" w:rsidRPr="00A04B03">
        <w:rPr>
          <w:lang w:val="fi-FI"/>
        </w:rPr>
        <w:tab/>
      </w:r>
      <w:r w:rsidR="00244CA7" w:rsidRPr="00A04B03">
        <w:rPr>
          <w:lang w:val="fi-FI"/>
        </w:rPr>
        <w:t xml:space="preserve">____ </w:t>
      </w:r>
      <w:r w:rsidRPr="00A04B03">
        <w:rPr>
          <w:sz w:val="24"/>
          <w:szCs w:val="24"/>
          <w:lang w:val="fi-FI"/>
        </w:rPr>
        <w:t>h</w:t>
      </w:r>
      <w:r w:rsidR="00244CA7" w:rsidRPr="00A04B03">
        <w:rPr>
          <w:sz w:val="24"/>
          <w:szCs w:val="24"/>
          <w:lang w:val="fi-FI"/>
        </w:rPr>
        <w:t xml:space="preserve"> + k</w:t>
      </w:r>
      <w:r w:rsidR="00244CA7" w:rsidRPr="00A04B03">
        <w:rPr>
          <w:lang w:val="fi-FI"/>
        </w:rPr>
        <w:tab/>
      </w:r>
      <w:r w:rsidRPr="00A04B03">
        <w:rPr>
          <w:sz w:val="24"/>
          <w:szCs w:val="24"/>
          <w:lang w:val="fi-FI"/>
        </w:rPr>
        <w:t xml:space="preserve">Muut toivomukset </w:t>
      </w:r>
      <w:r w:rsidR="003B3304" w:rsidRPr="00A04B03">
        <w:rPr>
          <w:lang w:val="fi-FI"/>
        </w:rPr>
        <w:t>____________________</w:t>
      </w:r>
      <w:bookmarkEnd w:id="9"/>
    </w:p>
    <w:p w14:paraId="16CE16C5" w14:textId="34FDE641" w:rsidR="00494E33" w:rsidRPr="00A04B03" w:rsidRDefault="00494E33" w:rsidP="00637200">
      <w:pPr>
        <w:rPr>
          <w:lang w:val="fi-FI"/>
        </w:rPr>
      </w:pPr>
      <w:r>
        <w:rPr>
          <w:lang w:val="fi-FI"/>
        </w:rPr>
        <w:t>________________________________________________________________</w:t>
      </w:r>
    </w:p>
    <w:p w14:paraId="5BEBA3FE" w14:textId="72349B39" w:rsidR="0053229C" w:rsidRPr="00A04B03" w:rsidRDefault="00A04B03" w:rsidP="00637200">
      <w:pPr>
        <w:rPr>
          <w:lang w:val="fi-FI"/>
        </w:rPr>
      </w:pPr>
      <w:r w:rsidRPr="00A04B03">
        <w:rPr>
          <w:b/>
          <w:bCs/>
          <w:sz w:val="24"/>
          <w:szCs w:val="24"/>
          <w:lang w:val="fi-FI"/>
        </w:rPr>
        <w:t xml:space="preserve">Toinen </w:t>
      </w:r>
      <w:r w:rsidR="00011B0F" w:rsidRPr="00A04B03">
        <w:rPr>
          <w:b/>
          <w:bCs/>
          <w:sz w:val="24"/>
          <w:szCs w:val="24"/>
          <w:lang w:val="fi-FI"/>
        </w:rPr>
        <w:t>vaihtoeh</w:t>
      </w:r>
      <w:r w:rsidRPr="00A04B03">
        <w:rPr>
          <w:b/>
          <w:bCs/>
          <w:sz w:val="24"/>
          <w:szCs w:val="24"/>
          <w:lang w:val="fi-FI"/>
        </w:rPr>
        <w:t>t</w:t>
      </w:r>
      <w:r w:rsidR="00011B0F" w:rsidRPr="00A04B03">
        <w:rPr>
          <w:b/>
          <w:bCs/>
          <w:sz w:val="24"/>
          <w:szCs w:val="24"/>
          <w:lang w:val="fi-FI"/>
        </w:rPr>
        <w:t xml:space="preserve">o </w:t>
      </w:r>
    </w:p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071"/>
      </w:tblGrid>
      <w:tr w:rsidR="0053229C" w:rsidRPr="00A04B03" w14:paraId="5E516C02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5EEE0B71" w14:textId="34813E81" w:rsidR="0053229C" w:rsidRPr="00A04B03" w:rsidRDefault="00011B0F" w:rsidP="00D974C3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Kaupunginosa</w:t>
            </w:r>
            <w:r w:rsidR="0053229C" w:rsidRPr="00A04B03">
              <w:rPr>
                <w:sz w:val="24"/>
                <w:szCs w:val="24"/>
                <w:lang w:val="fi-FI"/>
              </w:rPr>
              <w:t>/k</w:t>
            </w:r>
            <w:r w:rsidRPr="00A04B03">
              <w:rPr>
                <w:sz w:val="24"/>
                <w:szCs w:val="24"/>
                <w:lang w:val="fi-FI"/>
              </w:rPr>
              <w:t>unnanosa</w:t>
            </w:r>
            <w:r w:rsidR="0053229C" w:rsidRPr="00A04B03">
              <w:rPr>
                <w:sz w:val="24"/>
                <w:szCs w:val="24"/>
                <w:lang w:val="fi-FI"/>
              </w:rPr>
              <w:t>/</w:t>
            </w:r>
            <w:r w:rsidRPr="00A04B03">
              <w:rPr>
                <w:sz w:val="24"/>
                <w:szCs w:val="24"/>
                <w:lang w:val="fi-FI"/>
              </w:rPr>
              <w:t>k</w:t>
            </w:r>
            <w:r w:rsidR="0053229C" w:rsidRPr="00A04B03">
              <w:rPr>
                <w:sz w:val="24"/>
                <w:szCs w:val="24"/>
                <w:lang w:val="fi-FI"/>
              </w:rPr>
              <w:t>y</w:t>
            </w:r>
            <w:r w:rsidRPr="00A04B03">
              <w:rPr>
                <w:sz w:val="24"/>
                <w:szCs w:val="24"/>
                <w:lang w:val="fi-FI"/>
              </w:rPr>
              <w:t>lä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6D39D29B" w14:textId="77777777" w:rsidR="0053229C" w:rsidRPr="00A04B03" w:rsidRDefault="0053229C" w:rsidP="00D974C3">
            <w:pPr>
              <w:rPr>
                <w:lang w:val="fi-FI"/>
              </w:rPr>
            </w:pPr>
          </w:p>
        </w:tc>
      </w:tr>
      <w:tr w:rsidR="0053229C" w:rsidRPr="00A04B03" w14:paraId="02C9B802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74A9718C" w14:textId="3145E9BE" w:rsidR="0053229C" w:rsidRPr="00A04B03" w:rsidRDefault="00011B0F" w:rsidP="00D974C3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A04B03">
              <w:rPr>
                <w:sz w:val="24"/>
                <w:szCs w:val="24"/>
                <w:lang w:val="fi-FI"/>
              </w:rPr>
              <w:t>Asunnon nimi</w:t>
            </w:r>
            <w:r w:rsidR="0053229C" w:rsidRPr="00A04B03">
              <w:rPr>
                <w:sz w:val="24"/>
                <w:szCs w:val="24"/>
                <w:lang w:val="fi-FI"/>
              </w:rPr>
              <w:t>/</w:t>
            </w:r>
            <w:r w:rsidRPr="00A04B03">
              <w:rPr>
                <w:sz w:val="24"/>
                <w:szCs w:val="24"/>
                <w:lang w:val="fi-FI"/>
              </w:rPr>
              <w:t>osoite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23760C7C" w14:textId="77777777" w:rsidR="0053229C" w:rsidRPr="00A04B03" w:rsidRDefault="0053229C" w:rsidP="00D974C3">
            <w:pPr>
              <w:rPr>
                <w:lang w:val="fi-FI"/>
              </w:rPr>
            </w:pPr>
          </w:p>
        </w:tc>
      </w:tr>
    </w:tbl>
    <w:p w14:paraId="48810713" w14:textId="759D2D98" w:rsidR="0053229C" w:rsidRPr="00A04B03" w:rsidRDefault="0053229C" w:rsidP="0053229C">
      <w:pPr>
        <w:ind w:left="2160" w:firstLine="720"/>
        <w:rPr>
          <w:sz w:val="24"/>
          <w:szCs w:val="24"/>
          <w:lang w:val="fi-FI"/>
        </w:rPr>
      </w:pPr>
      <w:r w:rsidRPr="00A04B03">
        <w:rPr>
          <w:rFonts w:cstheme="minorHAnsi"/>
          <w:lang w:val="fi-FI"/>
        </w:rPr>
        <w:t>⃝</w:t>
      </w:r>
      <w:r w:rsidRPr="00A04B03">
        <w:rPr>
          <w:lang w:val="fi-FI"/>
        </w:rPr>
        <w:t xml:space="preserve"> </w:t>
      </w:r>
      <w:r w:rsidRPr="00A04B03">
        <w:rPr>
          <w:sz w:val="24"/>
          <w:szCs w:val="24"/>
          <w:lang w:val="fi-FI"/>
        </w:rPr>
        <w:t>R</w:t>
      </w:r>
      <w:r w:rsidR="00011B0F" w:rsidRPr="00A04B03">
        <w:rPr>
          <w:sz w:val="24"/>
          <w:szCs w:val="24"/>
          <w:lang w:val="fi-FI"/>
        </w:rPr>
        <w:t>ivitalo</w:t>
      </w:r>
      <w:r w:rsidRPr="00A04B03">
        <w:rPr>
          <w:lang w:val="fi-FI"/>
        </w:rPr>
        <w:tab/>
      </w:r>
      <w:r w:rsidRPr="00A04B03">
        <w:rPr>
          <w:rFonts w:cstheme="minorHAnsi"/>
          <w:lang w:val="fi-FI"/>
        </w:rPr>
        <w:t>⃝</w:t>
      </w:r>
      <w:r w:rsidRPr="00A04B03">
        <w:rPr>
          <w:lang w:val="fi-FI"/>
        </w:rPr>
        <w:t xml:space="preserve"> </w:t>
      </w:r>
      <w:r w:rsidR="00011B0F" w:rsidRPr="00A04B03">
        <w:rPr>
          <w:sz w:val="24"/>
          <w:szCs w:val="24"/>
          <w:lang w:val="fi-FI"/>
        </w:rPr>
        <w:t>Kerrostalo</w:t>
      </w:r>
      <w:r w:rsidRPr="00A04B03">
        <w:rPr>
          <w:lang w:val="fi-FI"/>
        </w:rPr>
        <w:tab/>
      </w:r>
      <w:r w:rsidRPr="00A04B03">
        <w:rPr>
          <w:rFonts w:cstheme="minorHAnsi"/>
          <w:lang w:val="fi-FI"/>
        </w:rPr>
        <w:t>⃝</w:t>
      </w:r>
      <w:r w:rsidRPr="00A04B03">
        <w:rPr>
          <w:lang w:val="fi-FI"/>
        </w:rPr>
        <w:t xml:space="preserve"> </w:t>
      </w:r>
      <w:r w:rsidR="00011B0F" w:rsidRPr="00A04B03">
        <w:rPr>
          <w:sz w:val="24"/>
          <w:szCs w:val="24"/>
          <w:lang w:val="fi-FI"/>
        </w:rPr>
        <w:t xml:space="preserve">Muu, mikä </w:t>
      </w:r>
      <w:r w:rsidRPr="00A04B03">
        <w:rPr>
          <w:lang w:val="fi-FI"/>
        </w:rPr>
        <w:t xml:space="preserve">  ____________</w:t>
      </w:r>
    </w:p>
    <w:p w14:paraId="631552B7" w14:textId="7B2DF0CA" w:rsidR="0056046C" w:rsidRPr="00A04B03" w:rsidRDefault="0056046C" w:rsidP="00637200">
      <w:pPr>
        <w:rPr>
          <w:lang w:val="fi-FI"/>
        </w:rPr>
      </w:pPr>
      <w:r w:rsidRPr="00A04B03">
        <w:rPr>
          <w:lang w:val="fi-FI"/>
        </w:rPr>
        <w:tab/>
      </w:r>
      <w:r w:rsidRPr="00A04B03">
        <w:rPr>
          <w:lang w:val="fi-FI"/>
        </w:rPr>
        <w:tab/>
      </w:r>
      <w:r w:rsidRPr="00A04B03">
        <w:rPr>
          <w:lang w:val="fi-FI"/>
        </w:rPr>
        <w:tab/>
      </w:r>
      <w:r w:rsidRPr="00A04B03">
        <w:rPr>
          <w:lang w:val="fi-FI"/>
        </w:rPr>
        <w:tab/>
        <w:t xml:space="preserve">____ </w:t>
      </w:r>
      <w:r w:rsidR="00011B0F" w:rsidRPr="00A04B03">
        <w:rPr>
          <w:sz w:val="24"/>
          <w:szCs w:val="24"/>
          <w:lang w:val="fi-FI"/>
        </w:rPr>
        <w:t>h</w:t>
      </w:r>
      <w:r w:rsidRPr="00A04B03">
        <w:rPr>
          <w:sz w:val="24"/>
          <w:szCs w:val="24"/>
          <w:lang w:val="fi-FI"/>
        </w:rPr>
        <w:t xml:space="preserve"> + k</w:t>
      </w:r>
      <w:r w:rsidRPr="00A04B03">
        <w:rPr>
          <w:sz w:val="24"/>
          <w:szCs w:val="24"/>
          <w:lang w:val="fi-FI"/>
        </w:rPr>
        <w:tab/>
      </w:r>
      <w:r w:rsidR="00011B0F" w:rsidRPr="00A04B03">
        <w:rPr>
          <w:sz w:val="24"/>
          <w:szCs w:val="24"/>
          <w:lang w:val="fi-FI"/>
        </w:rPr>
        <w:t xml:space="preserve">Muut toivomukset </w:t>
      </w:r>
      <w:r w:rsidR="0053229C" w:rsidRPr="00A04B03">
        <w:rPr>
          <w:lang w:val="fi-FI"/>
        </w:rPr>
        <w:t>_</w:t>
      </w:r>
      <w:r w:rsidRPr="00A04B03">
        <w:rPr>
          <w:lang w:val="fi-FI"/>
        </w:rPr>
        <w:t>___________________</w:t>
      </w:r>
    </w:p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071"/>
      </w:tblGrid>
      <w:tr w:rsidR="003B3304" w:rsidRPr="00A04B03" w14:paraId="186DED3F" w14:textId="77777777" w:rsidTr="004A15FC">
        <w:trPr>
          <w:trHeight w:val="556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CBB4C60" w14:textId="18F23B7E" w:rsidR="003B3304" w:rsidRPr="00A04B03" w:rsidRDefault="00A04B03" w:rsidP="004A15FC">
            <w:pPr>
              <w:pStyle w:val="Rubrik1"/>
              <w:outlineLvl w:val="0"/>
              <w:rPr>
                <w:lang w:val="fi-FI"/>
              </w:rPr>
            </w:pPr>
            <w:bookmarkStart w:id="10" w:name="_Hlk82773655"/>
            <w:r w:rsidRPr="00A04B03">
              <w:rPr>
                <w:lang w:val="fi-FI"/>
              </w:rPr>
              <w:t>A</w:t>
            </w:r>
            <w:r w:rsidR="00011B0F" w:rsidRPr="00A04B03">
              <w:rPr>
                <w:lang w:val="fi-FI"/>
              </w:rPr>
              <w:t>sunnontarpee</w:t>
            </w:r>
            <w:r w:rsidRPr="00A04B03">
              <w:rPr>
                <w:lang w:val="fi-FI"/>
              </w:rPr>
              <w:t xml:space="preserve">n syy </w:t>
            </w:r>
          </w:p>
        </w:tc>
      </w:tr>
      <w:tr w:rsidR="0056046C" w:rsidRPr="00A04B03" w14:paraId="4F4A4902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16414752" w14:textId="3DFD269A" w:rsidR="0056046C" w:rsidRPr="00A04B03" w:rsidRDefault="00011B0F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  <w:lang w:val="fi-FI"/>
              </w:rPr>
            </w:pPr>
            <w:bookmarkStart w:id="11" w:name="_Hlk83031815"/>
            <w:bookmarkEnd w:id="10"/>
            <w:r w:rsidRPr="00A04B03">
              <w:rPr>
                <w:b/>
                <w:bCs/>
                <w:sz w:val="24"/>
                <w:szCs w:val="24"/>
                <w:lang w:val="fi-FI"/>
              </w:rPr>
              <w:t>Kirjallinen perustelu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6159DB98" w14:textId="45D4C4F0" w:rsidR="0056046C" w:rsidRPr="00A04B03" w:rsidRDefault="0056046C" w:rsidP="004A15FC">
            <w:pPr>
              <w:rPr>
                <w:lang w:val="fi-FI"/>
              </w:rPr>
            </w:pPr>
          </w:p>
        </w:tc>
      </w:tr>
      <w:tr w:rsidR="0056046C" w:rsidRPr="00A04B03" w14:paraId="05B7E714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74114488" w14:textId="77777777" w:rsidR="0056046C" w:rsidRPr="00A04B03" w:rsidRDefault="0056046C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  <w:lang w:val="fi-FI"/>
              </w:rPr>
            </w:pPr>
            <w:bookmarkStart w:id="12" w:name="_Hlk83111645"/>
            <w:bookmarkEnd w:id="11"/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557F0A38" w14:textId="77777777" w:rsidR="0056046C" w:rsidRPr="00A04B03" w:rsidRDefault="0056046C" w:rsidP="004A15FC">
            <w:pPr>
              <w:rPr>
                <w:lang w:val="fi-FI"/>
              </w:rPr>
            </w:pPr>
          </w:p>
        </w:tc>
      </w:tr>
      <w:bookmarkEnd w:id="12"/>
      <w:tr w:rsidR="0056046C" w:rsidRPr="00A04B03" w14:paraId="72CD3790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6FDFB60E" w14:textId="77777777" w:rsidR="0056046C" w:rsidRPr="00A04B03" w:rsidRDefault="0056046C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7458193D" w14:textId="3A5975C3" w:rsidR="0056046C" w:rsidRPr="00A04B03" w:rsidRDefault="0056046C" w:rsidP="004A15FC">
            <w:pPr>
              <w:rPr>
                <w:lang w:val="fi-FI"/>
              </w:rPr>
            </w:pPr>
          </w:p>
        </w:tc>
      </w:tr>
      <w:tr w:rsidR="0056046C" w:rsidRPr="00A04B03" w14:paraId="5EF18A67" w14:textId="77777777" w:rsidTr="004A15FC">
        <w:trPr>
          <w:trHeight w:val="556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197930F" w14:textId="5CE98E92" w:rsidR="0056046C" w:rsidRPr="00A04B03" w:rsidRDefault="00011B0F" w:rsidP="004A15FC">
            <w:pPr>
              <w:pStyle w:val="Rubrik1"/>
              <w:outlineLvl w:val="0"/>
              <w:rPr>
                <w:lang w:val="fi-FI"/>
              </w:rPr>
            </w:pPr>
            <w:r w:rsidRPr="00A04B03">
              <w:rPr>
                <w:lang w:val="fi-FI"/>
              </w:rPr>
              <w:t>Allekirjoitus</w:t>
            </w:r>
          </w:p>
        </w:tc>
      </w:tr>
    </w:tbl>
    <w:p w14:paraId="4B26C7E8" w14:textId="0D7B12F5" w:rsidR="003B3304" w:rsidRPr="00A04B03" w:rsidRDefault="00011B0F" w:rsidP="00637200">
      <w:pPr>
        <w:rPr>
          <w:b/>
          <w:bCs/>
          <w:sz w:val="24"/>
          <w:szCs w:val="24"/>
          <w:lang w:val="fi-FI"/>
        </w:rPr>
      </w:pPr>
      <w:r w:rsidRPr="00A04B03">
        <w:rPr>
          <w:b/>
          <w:bCs/>
          <w:sz w:val="24"/>
          <w:szCs w:val="24"/>
          <w:lang w:val="fi-FI"/>
        </w:rPr>
        <w:t>Allekirjoittamalla tämän hakemuksen hyväksyn</w:t>
      </w:r>
      <w:r w:rsidR="00B41D6C" w:rsidRPr="00A04B03">
        <w:rPr>
          <w:b/>
          <w:bCs/>
          <w:sz w:val="24"/>
          <w:szCs w:val="24"/>
          <w:lang w:val="fi-FI"/>
        </w:rPr>
        <w:t xml:space="preserve"> henkilötietojeni keräämisen ja luottotietojeni tark</w:t>
      </w:r>
      <w:r w:rsidR="008B2B00" w:rsidRPr="00A04B03">
        <w:rPr>
          <w:b/>
          <w:bCs/>
          <w:sz w:val="24"/>
          <w:szCs w:val="24"/>
          <w:lang w:val="fi-FI"/>
        </w:rPr>
        <w:t>i</w:t>
      </w:r>
      <w:r w:rsidR="00B41D6C" w:rsidRPr="00A04B03">
        <w:rPr>
          <w:b/>
          <w:bCs/>
          <w:sz w:val="24"/>
          <w:szCs w:val="24"/>
          <w:lang w:val="fi-FI"/>
        </w:rPr>
        <w:t>stamisen</w:t>
      </w:r>
      <w:r w:rsidR="0056046C" w:rsidRPr="00A04B03">
        <w:rPr>
          <w:b/>
          <w:bCs/>
          <w:sz w:val="24"/>
          <w:szCs w:val="24"/>
          <w:lang w:val="fi-FI"/>
        </w:rPr>
        <w:t>.</w:t>
      </w:r>
    </w:p>
    <w:p w14:paraId="5E47BFB7" w14:textId="6A15C9AA" w:rsidR="0056046C" w:rsidRPr="00A04B03" w:rsidRDefault="00B41D6C" w:rsidP="00637200">
      <w:pPr>
        <w:rPr>
          <w:sz w:val="24"/>
          <w:szCs w:val="24"/>
          <w:lang w:val="fi-FI"/>
        </w:rPr>
      </w:pPr>
      <w:r w:rsidRPr="00A04B03">
        <w:rPr>
          <w:sz w:val="24"/>
          <w:szCs w:val="24"/>
          <w:lang w:val="fi-FI"/>
        </w:rPr>
        <w:t xml:space="preserve">Paikkakunta ja päivämäärä </w:t>
      </w:r>
    </w:p>
    <w:tbl>
      <w:tblPr>
        <w:tblStyle w:val="Tabellrutnt"/>
        <w:tblW w:w="40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7"/>
      </w:tblGrid>
      <w:tr w:rsidR="004E3F40" w:rsidRPr="00A04B03" w14:paraId="5302B5C3" w14:textId="77777777" w:rsidTr="004E3F40">
        <w:trPr>
          <w:trHeight w:val="410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CBE7E5F" w14:textId="20D983AE" w:rsidR="006136FB" w:rsidRPr="00A04B03" w:rsidRDefault="006136FB" w:rsidP="00D974C3">
            <w:pPr>
              <w:rPr>
                <w:lang w:val="fi-FI"/>
              </w:rPr>
            </w:pPr>
          </w:p>
        </w:tc>
      </w:tr>
    </w:tbl>
    <w:p w14:paraId="2453DA75" w14:textId="7D979F66" w:rsidR="00244CA7" w:rsidRPr="00A04B03" w:rsidRDefault="00B41D6C" w:rsidP="00637200">
      <w:pPr>
        <w:rPr>
          <w:sz w:val="24"/>
          <w:szCs w:val="24"/>
          <w:lang w:val="fi-FI"/>
        </w:rPr>
      </w:pPr>
      <w:r w:rsidRPr="00A04B03">
        <w:rPr>
          <w:sz w:val="24"/>
          <w:szCs w:val="24"/>
          <w:lang w:val="fi-FI"/>
        </w:rPr>
        <w:t xml:space="preserve">Allekirjoitus ja nimenselvennys </w:t>
      </w:r>
    </w:p>
    <w:sectPr w:rsidR="00244CA7" w:rsidRPr="00A04B03" w:rsidSect="00415325">
      <w:headerReference w:type="default" r:id="rId10"/>
      <w:footerReference w:type="default" r:id="rId11"/>
      <w:pgSz w:w="11906" w:h="16838" w:code="9"/>
      <w:pgMar w:top="1440" w:right="1440" w:bottom="1440" w:left="1440" w:header="426" w:footer="7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4E9E" w14:textId="77777777" w:rsidR="00366197" w:rsidRDefault="00366197" w:rsidP="000172E5">
      <w:pPr>
        <w:spacing w:after="0" w:line="240" w:lineRule="auto"/>
      </w:pPr>
      <w:r>
        <w:separator/>
      </w:r>
    </w:p>
  </w:endnote>
  <w:endnote w:type="continuationSeparator" w:id="0">
    <w:p w14:paraId="2BB422D8" w14:textId="77777777" w:rsidR="00366197" w:rsidRDefault="003661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170A4A-5C3F-43C6-AF65-1C6E0B1B1BEA}"/>
    <w:embedBold r:id="rId2" w:fontKey="{98304600-5B0C-47AA-B2FF-1BBA18C0F9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4B14D2-ABD3-4EE0-A0BC-9D79B350F554}"/>
    <w:embedBold r:id="rId4" w:fontKey="{E8DAA5F7-0565-4BC3-85A5-13830EF20176}"/>
    <w:embedItalic r:id="rId5" w:fontKey="{1EC8AF5C-3192-4969-9D5D-6FA592E5E4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89BF3B9-1017-4115-8FBE-310C4A0D35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B7CDDE1-9A38-4B3A-A9A4-BAD3CD99FE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5DD924-A837-4E26-979F-6BE4264C29B2}"/>
    <w:embedBold r:id="rId9" w:fontKey="{EAB28E6E-CCD4-4777-B871-6340692BF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45"/>
      <w:gridCol w:w="4481"/>
    </w:tblGrid>
    <w:tr w:rsidR="00311D4F" w:rsidRPr="002D7DF8" w14:paraId="4A3A928E" w14:textId="77777777" w:rsidTr="00415325">
      <w:tc>
        <w:tcPr>
          <w:tcW w:w="4545" w:type="dxa"/>
          <w:vAlign w:val="center"/>
        </w:tcPr>
        <w:p w14:paraId="52EDF4EC" w14:textId="77777777" w:rsidR="002D7DF8" w:rsidRPr="003A1536" w:rsidRDefault="002D7DF8" w:rsidP="003A1536">
          <w:pPr>
            <w:pStyle w:val="Sidfot"/>
            <w:spacing w:before="0"/>
            <w:rPr>
              <w:b/>
              <w:bCs/>
              <w:sz w:val="20"/>
              <w:szCs w:val="20"/>
            </w:rPr>
          </w:pPr>
          <w:r w:rsidRPr="003A1536">
            <w:rPr>
              <w:b/>
              <w:bCs/>
              <w:sz w:val="20"/>
              <w:szCs w:val="20"/>
            </w:rPr>
            <w:t xml:space="preserve">Fastighets Ab Kristinestads Bostäder </w:t>
          </w:r>
          <w:proofErr w:type="spellStart"/>
          <w:r w:rsidRPr="003A1536">
            <w:rPr>
              <w:b/>
              <w:bCs/>
              <w:sz w:val="20"/>
              <w:szCs w:val="20"/>
            </w:rPr>
            <w:t>Kiinteistö</w:t>
          </w:r>
          <w:proofErr w:type="spellEnd"/>
          <w:r w:rsidRPr="003A1536">
            <w:rPr>
              <w:b/>
              <w:bCs/>
              <w:sz w:val="20"/>
              <w:szCs w:val="20"/>
            </w:rPr>
            <w:t xml:space="preserve"> Oy</w:t>
          </w:r>
        </w:p>
        <w:p w14:paraId="6B68124D" w14:textId="77777777" w:rsidR="00A04B03" w:rsidRDefault="002D7DF8" w:rsidP="003A1536">
          <w:pPr>
            <w:pStyle w:val="Sidfot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P</w:t>
          </w:r>
          <w:r w:rsidR="00B41D6C">
            <w:rPr>
              <w:sz w:val="20"/>
              <w:szCs w:val="20"/>
            </w:rPr>
            <w:t>L</w:t>
          </w:r>
          <w:r>
            <w:rPr>
              <w:sz w:val="20"/>
              <w:szCs w:val="20"/>
            </w:rPr>
            <w:t xml:space="preserve"> 2 / </w:t>
          </w:r>
          <w:proofErr w:type="spellStart"/>
          <w:r>
            <w:rPr>
              <w:sz w:val="20"/>
              <w:szCs w:val="20"/>
            </w:rPr>
            <w:t>Lap</w:t>
          </w:r>
          <w:r w:rsidR="00B41D6C">
            <w:rPr>
              <w:sz w:val="20"/>
              <w:szCs w:val="20"/>
            </w:rPr>
            <w:t>väärtintie</w:t>
          </w:r>
          <w:proofErr w:type="spellEnd"/>
          <w:r w:rsidR="00B41D6C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163</w:t>
          </w:r>
          <w:r w:rsidR="00A04B03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C, </w:t>
          </w:r>
        </w:p>
        <w:p w14:paraId="57C02993" w14:textId="3DFE9A09" w:rsidR="002D7DF8" w:rsidRDefault="00A04B03" w:rsidP="003A1536">
          <w:pPr>
            <w:pStyle w:val="Sidfot"/>
            <w:spacing w:before="0"/>
            <w:rPr>
              <w:sz w:val="20"/>
              <w:szCs w:val="20"/>
            </w:rPr>
          </w:pPr>
          <w:proofErr w:type="gramStart"/>
          <w:r>
            <w:rPr>
              <w:sz w:val="20"/>
              <w:szCs w:val="20"/>
            </w:rPr>
            <w:t>64100</w:t>
          </w:r>
          <w:proofErr w:type="gramEnd"/>
          <w:r w:rsidR="002D7DF8">
            <w:rPr>
              <w:sz w:val="20"/>
              <w:szCs w:val="20"/>
            </w:rPr>
            <w:t xml:space="preserve"> KRISTI</w:t>
          </w:r>
          <w:r w:rsidR="00B41D6C">
            <w:rPr>
              <w:sz w:val="20"/>
              <w:szCs w:val="20"/>
            </w:rPr>
            <w:t xml:space="preserve">INANKAUPUNKI </w:t>
          </w:r>
        </w:p>
        <w:p w14:paraId="27038C22" w14:textId="17CBE116" w:rsidR="00415325" w:rsidRPr="003A1536" w:rsidRDefault="00494E33" w:rsidP="00415325">
          <w:pPr>
            <w:pStyle w:val="Sidfot"/>
            <w:spacing w:before="0"/>
            <w:rPr>
              <w:sz w:val="19"/>
              <w:szCs w:val="19"/>
            </w:rPr>
          </w:pPr>
          <w:hyperlink r:id="rId1" w:history="1">
            <w:r w:rsidR="00244CA7" w:rsidRPr="004A20C4">
              <w:rPr>
                <w:rStyle w:val="Hyperlnk"/>
                <w:color w:val="672B46" w:themeColor="hyperlink" w:themeShade="80"/>
                <w:sz w:val="19"/>
                <w:szCs w:val="19"/>
              </w:rPr>
              <w:t>krsbostader@krs.fi</w:t>
            </w:r>
          </w:hyperlink>
          <w:r w:rsidR="00415325" w:rsidRPr="00415325">
            <w:rPr>
              <w:color w:val="672B46" w:themeColor="accent3" w:themeShade="80"/>
              <w:sz w:val="19"/>
              <w:szCs w:val="19"/>
            </w:rPr>
            <w:t xml:space="preserve"> </w:t>
          </w:r>
        </w:p>
      </w:tc>
      <w:tc>
        <w:tcPr>
          <w:tcW w:w="4481" w:type="dxa"/>
          <w:vAlign w:val="center"/>
        </w:tcPr>
        <w:p w14:paraId="4E23B098" w14:textId="43714ADC" w:rsidR="00311D4F" w:rsidRPr="002D7DF8" w:rsidRDefault="00311D4F" w:rsidP="00637200">
          <w:pPr>
            <w:pStyle w:val="Sidfot"/>
            <w:jc w:val="right"/>
            <w:rPr>
              <w:sz w:val="20"/>
              <w:szCs w:val="20"/>
            </w:rPr>
          </w:pPr>
        </w:p>
      </w:tc>
    </w:tr>
  </w:tbl>
  <w:p w14:paraId="44153B89" w14:textId="77777777" w:rsidR="006145D8" w:rsidRPr="002D7DF8" w:rsidRDefault="006145D8" w:rsidP="00637200">
    <w:pPr>
      <w:pStyle w:val="Sidfo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33584" w14:textId="77777777" w:rsidR="00366197" w:rsidRDefault="00366197" w:rsidP="000172E5">
      <w:pPr>
        <w:spacing w:after="0" w:line="240" w:lineRule="auto"/>
      </w:pPr>
      <w:r>
        <w:separator/>
      </w:r>
    </w:p>
  </w:footnote>
  <w:footnote w:type="continuationSeparator" w:id="0">
    <w:p w14:paraId="7B694F23" w14:textId="77777777" w:rsidR="00366197" w:rsidRDefault="003661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84" w:type="dxa"/>
      <w:tblLook w:val="04A0" w:firstRow="1" w:lastRow="0" w:firstColumn="1" w:lastColumn="0" w:noHBand="0" w:noVBand="1"/>
    </w:tblPr>
    <w:tblGrid>
      <w:gridCol w:w="993"/>
      <w:gridCol w:w="7751"/>
    </w:tblGrid>
    <w:tr w:rsidR="00005459" w:rsidRPr="00637200" w14:paraId="37DE7861" w14:textId="77777777" w:rsidTr="00415325">
      <w:trPr>
        <w:trHeight w:val="1425"/>
      </w:trPr>
      <w:tc>
        <w:tcPr>
          <w:tcW w:w="993" w:type="dxa"/>
          <w:vAlign w:val="center"/>
        </w:tcPr>
        <w:p w14:paraId="58737F81" w14:textId="40B562E7" w:rsidR="00B337A2" w:rsidRPr="00637200" w:rsidRDefault="00005459" w:rsidP="00637200">
          <w:pPr>
            <w:pStyle w:val="Sidhuvud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C1217EF" wp14:editId="0F4D0CD7">
                <wp:simplePos x="0" y="0"/>
                <wp:positionH relativeFrom="margin">
                  <wp:posOffset>-68580</wp:posOffset>
                </wp:positionH>
                <wp:positionV relativeFrom="paragraph">
                  <wp:posOffset>-212725</wp:posOffset>
                </wp:positionV>
                <wp:extent cx="669290" cy="627380"/>
                <wp:effectExtent l="0" t="0" r="0" b="1270"/>
                <wp:wrapNone/>
                <wp:docPr id="15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529" b="20179"/>
                        <a:stretch/>
                      </pic:blipFill>
                      <pic:spPr bwMode="auto">
                        <a:xfrm>
                          <a:off x="0" y="0"/>
                          <a:ext cx="66929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51" w:type="dxa"/>
          <w:vAlign w:val="center"/>
        </w:tcPr>
        <w:p w14:paraId="2B5A24AF" w14:textId="79255B66" w:rsidR="00366197" w:rsidRPr="00005459" w:rsidRDefault="00366197" w:rsidP="00005459">
          <w:pPr>
            <w:spacing w:after="0"/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005459"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FASTIGHETS AB</w:t>
          </w:r>
        </w:p>
        <w:p w14:paraId="3C3E15BB" w14:textId="77777777" w:rsidR="00366197" w:rsidRPr="00366197" w:rsidRDefault="00366197" w:rsidP="00005459">
          <w:pPr>
            <w:spacing w:before="0" w:after="0" w:line="259" w:lineRule="auto"/>
            <w:rPr>
              <w:rFonts w:ascii="Tahoma" w:eastAsia="Calibri" w:hAnsi="Tahoma" w:cs="Tahoma"/>
              <w:b/>
              <w:bCs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366197">
            <w:rPr>
              <w:rFonts w:ascii="Tahoma" w:eastAsia="Calibri" w:hAnsi="Tahoma" w:cs="Tahoma"/>
              <w:b/>
              <w:bCs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KRISTINESTADS BOSTÄDER</w:t>
          </w:r>
        </w:p>
        <w:p w14:paraId="34D47DB4" w14:textId="77777777" w:rsidR="00366197" w:rsidRPr="00366197" w:rsidRDefault="00366197" w:rsidP="00005459">
          <w:pPr>
            <w:spacing w:before="0" w:after="0" w:line="259" w:lineRule="auto"/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366197"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KIINTEISTÖ OY</w:t>
          </w:r>
        </w:p>
        <w:p w14:paraId="61EF640F" w14:textId="46807299" w:rsidR="00B337A2" w:rsidRPr="00005459" w:rsidRDefault="00366197" w:rsidP="00637200">
          <w:pPr>
            <w:pStyle w:val="Sidhuvud"/>
            <w:rPr>
              <w:sz w:val="32"/>
              <w:szCs w:val="32"/>
            </w:rPr>
          </w:pPr>
          <w:r>
            <w:t xml:space="preserve">       </w:t>
          </w:r>
          <w:r w:rsidR="00005459">
            <w:t xml:space="preserve">                </w:t>
          </w:r>
          <w:r w:rsidRPr="00005459">
            <w:rPr>
              <w:sz w:val="32"/>
              <w:szCs w:val="32"/>
            </w:rPr>
            <w:t>AS</w:t>
          </w:r>
          <w:r w:rsidR="003B0EFA">
            <w:rPr>
              <w:sz w:val="32"/>
              <w:szCs w:val="32"/>
            </w:rPr>
            <w:t>U</w:t>
          </w:r>
          <w:r w:rsidRPr="00005459">
            <w:rPr>
              <w:sz w:val="32"/>
              <w:szCs w:val="32"/>
            </w:rPr>
            <w:t>N</w:t>
          </w:r>
          <w:r w:rsidR="003B0EFA">
            <w:rPr>
              <w:sz w:val="32"/>
              <w:szCs w:val="32"/>
            </w:rPr>
            <w:t>TOHAKEMUS</w:t>
          </w:r>
        </w:p>
      </w:tc>
    </w:tr>
  </w:tbl>
  <w:p w14:paraId="6CBCEE69" w14:textId="48B772A1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197"/>
    <w:rsid w:val="00005459"/>
    <w:rsid w:val="00011B0F"/>
    <w:rsid w:val="000172E5"/>
    <w:rsid w:val="00052382"/>
    <w:rsid w:val="0006568A"/>
    <w:rsid w:val="00076F0F"/>
    <w:rsid w:val="00084253"/>
    <w:rsid w:val="000D1F49"/>
    <w:rsid w:val="00107552"/>
    <w:rsid w:val="00171085"/>
    <w:rsid w:val="001727CA"/>
    <w:rsid w:val="001800AB"/>
    <w:rsid w:val="00244CA7"/>
    <w:rsid w:val="002532C1"/>
    <w:rsid w:val="00263AD3"/>
    <w:rsid w:val="002B549F"/>
    <w:rsid w:val="002C56E6"/>
    <w:rsid w:val="002D7DF8"/>
    <w:rsid w:val="00311D4F"/>
    <w:rsid w:val="0034390E"/>
    <w:rsid w:val="00344849"/>
    <w:rsid w:val="00361E11"/>
    <w:rsid w:val="00366197"/>
    <w:rsid w:val="00371D3B"/>
    <w:rsid w:val="003769BA"/>
    <w:rsid w:val="0038024B"/>
    <w:rsid w:val="003A1536"/>
    <w:rsid w:val="003B0EFA"/>
    <w:rsid w:val="003B3304"/>
    <w:rsid w:val="003F0847"/>
    <w:rsid w:val="0040090B"/>
    <w:rsid w:val="00415325"/>
    <w:rsid w:val="0046302A"/>
    <w:rsid w:val="00487D2D"/>
    <w:rsid w:val="00494E33"/>
    <w:rsid w:val="004D5D62"/>
    <w:rsid w:val="004E3F40"/>
    <w:rsid w:val="00502E9C"/>
    <w:rsid w:val="00507761"/>
    <w:rsid w:val="005112D0"/>
    <w:rsid w:val="0053229C"/>
    <w:rsid w:val="0056046C"/>
    <w:rsid w:val="00577E06"/>
    <w:rsid w:val="00583334"/>
    <w:rsid w:val="005A3BF7"/>
    <w:rsid w:val="005F2035"/>
    <w:rsid w:val="005F7990"/>
    <w:rsid w:val="006136FB"/>
    <w:rsid w:val="006145D8"/>
    <w:rsid w:val="00637200"/>
    <w:rsid w:val="0063739C"/>
    <w:rsid w:val="007147D7"/>
    <w:rsid w:val="00770F25"/>
    <w:rsid w:val="007A35A8"/>
    <w:rsid w:val="007B0A85"/>
    <w:rsid w:val="007C6A52"/>
    <w:rsid w:val="008146E8"/>
    <w:rsid w:val="0082043E"/>
    <w:rsid w:val="00846B76"/>
    <w:rsid w:val="00853554"/>
    <w:rsid w:val="0086797B"/>
    <w:rsid w:val="008B2B00"/>
    <w:rsid w:val="008E203A"/>
    <w:rsid w:val="0091229C"/>
    <w:rsid w:val="00940E73"/>
    <w:rsid w:val="0098597D"/>
    <w:rsid w:val="009F619A"/>
    <w:rsid w:val="009F6DDE"/>
    <w:rsid w:val="00A04B03"/>
    <w:rsid w:val="00A370A8"/>
    <w:rsid w:val="00B337A2"/>
    <w:rsid w:val="00B34F54"/>
    <w:rsid w:val="00B41D6C"/>
    <w:rsid w:val="00BD4753"/>
    <w:rsid w:val="00BD5CB1"/>
    <w:rsid w:val="00BE62EE"/>
    <w:rsid w:val="00C003BA"/>
    <w:rsid w:val="00C31128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DE90A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B3304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Starkreferens">
    <w:name w:val="Intense Reference"/>
    <w:basedOn w:val="Standardstycketeckensnitt"/>
    <w:uiPriority w:val="32"/>
    <w:qFormat/>
    <w:rsid w:val="00366197"/>
    <w:rPr>
      <w:b/>
      <w:bCs/>
      <w:smallCaps/>
      <w:color w:val="155078" w:themeColor="accent1"/>
      <w:spacing w:val="5"/>
    </w:rPr>
  </w:style>
  <w:style w:type="character" w:styleId="Olstomnmnande">
    <w:name w:val="Unresolved Mention"/>
    <w:basedOn w:val="Standardstycketeckensnitt"/>
    <w:uiPriority w:val="99"/>
    <w:semiHidden/>
    <w:rsid w:val="0041532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semiHidden/>
    <w:qFormat/>
    <w:rsid w:val="002B5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sbostader@krs.fi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Roaming\Microsoft\Templates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</Template>
  <TotalTime>0</TotalTime>
  <Pages>2</Pages>
  <Words>128</Words>
  <Characters>1087</Characters>
  <Application>Microsoft Office Word</Application>
  <DocSecurity>0</DocSecurity>
  <Lines>108</Lines>
  <Paragraphs>50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2021-10-12T10:48:00Z</dcterms:created>
  <dcterms:modified xsi:type="dcterms:W3CDTF">2021-10-12T10:48:00Z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