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W w:w="5157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7"/>
        <w:gridCol w:w="2135"/>
        <w:gridCol w:w="1434"/>
        <w:gridCol w:w="140"/>
        <w:gridCol w:w="579"/>
        <w:gridCol w:w="1784"/>
      </w:tblGrid>
      <w:tr w:rsidR="000172E5" w:rsidRPr="00637200" w14:paraId="455DEB74" w14:textId="77777777" w:rsidTr="002D7DF8">
        <w:trPr>
          <w:trHeight w:val="545"/>
        </w:trPr>
        <w:tc>
          <w:tcPr>
            <w:tcW w:w="5000" w:type="pct"/>
            <w:gridSpan w:val="6"/>
            <w:shd w:val="clear" w:color="auto" w:fill="731F1C" w:themeFill="accent5"/>
            <w:vAlign w:val="bottom"/>
          </w:tcPr>
          <w:p w14:paraId="107DCE3E" w14:textId="299497FE" w:rsidR="000172E5" w:rsidRPr="00637200" w:rsidRDefault="00366197" w:rsidP="00637200">
            <w:pPr>
              <w:pStyle w:val="Rubrik1"/>
              <w:outlineLvl w:val="0"/>
            </w:pPr>
            <w:r>
              <w:t>Sökande</w:t>
            </w:r>
            <w:r w:rsidR="00244CA7">
              <w:t>ns personuppgifter</w:t>
            </w:r>
            <w:r w:rsidR="002D7DF8">
              <w:t xml:space="preserve"> </w:t>
            </w:r>
          </w:p>
        </w:tc>
      </w:tr>
      <w:tr w:rsidR="000172E5" w:rsidRPr="00846B76" w14:paraId="42F06F11" w14:textId="77777777" w:rsidTr="00263AD3">
        <w:trPr>
          <w:trHeight w:val="522"/>
        </w:trPr>
        <w:tc>
          <w:tcPr>
            <w:tcW w:w="1739" w:type="pct"/>
            <w:vAlign w:val="bottom"/>
          </w:tcPr>
          <w:p w14:paraId="3F1E8D31" w14:textId="6226BA46" w:rsidR="000172E5" w:rsidRPr="00005459" w:rsidRDefault="00005459" w:rsidP="00637200">
            <w:pPr>
              <w:pStyle w:val="Normaltindrag"/>
              <w:rPr>
                <w:sz w:val="24"/>
                <w:szCs w:val="24"/>
              </w:rPr>
            </w:pPr>
            <w:r w:rsidRPr="00005459">
              <w:rPr>
                <w:sz w:val="24"/>
                <w:szCs w:val="24"/>
              </w:rPr>
              <w:t>Förnamn, Efternamn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121B78A8" w14:textId="77777777" w:rsidR="000172E5" w:rsidRPr="00846B76" w:rsidRDefault="000172E5" w:rsidP="00311D4F"/>
        </w:tc>
      </w:tr>
      <w:tr w:rsidR="00005459" w:rsidRPr="00846B76" w14:paraId="0FC654BE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3694CB03" w14:textId="44766FB1" w:rsidR="00005459" w:rsidRPr="00005459" w:rsidRDefault="00005459" w:rsidP="00637200">
            <w:pPr>
              <w:pStyle w:val="Normaltindrag"/>
              <w:rPr>
                <w:sz w:val="24"/>
                <w:szCs w:val="24"/>
              </w:rPr>
            </w:pPr>
            <w:r w:rsidRPr="00005459">
              <w:rPr>
                <w:sz w:val="24"/>
                <w:szCs w:val="24"/>
              </w:rPr>
              <w:t>Nuvarande adress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053CFD19" w14:textId="77777777" w:rsidR="00005459" w:rsidRPr="00846B76" w:rsidRDefault="00005459" w:rsidP="00311D4F"/>
        </w:tc>
      </w:tr>
      <w:tr w:rsidR="000172E5" w:rsidRPr="00846B76" w14:paraId="4E9BAC97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1CE1B532" w14:textId="46C708FA" w:rsidR="000172E5" w:rsidRPr="00005459" w:rsidRDefault="00005459" w:rsidP="00637200">
            <w:pPr>
              <w:pStyle w:val="Normaltindra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Postnummer, Ort</w:t>
            </w:r>
          </w:p>
        </w:tc>
        <w:tc>
          <w:tcPr>
            <w:tcW w:w="326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F106B9" w14:textId="77777777" w:rsidR="000172E5" w:rsidRPr="00846B76" w:rsidRDefault="000172E5" w:rsidP="00311D4F"/>
        </w:tc>
      </w:tr>
      <w:tr w:rsidR="002D7DF8" w:rsidRPr="00846B76" w14:paraId="126D23A9" w14:textId="77777777" w:rsidTr="006136FB">
        <w:trPr>
          <w:trHeight w:val="511"/>
        </w:trPr>
        <w:tc>
          <w:tcPr>
            <w:tcW w:w="1739" w:type="pct"/>
            <w:vAlign w:val="bottom"/>
          </w:tcPr>
          <w:p w14:paraId="4538FE56" w14:textId="5350592B" w:rsidR="000172E5" w:rsidRPr="00005459" w:rsidRDefault="00005459" w:rsidP="00637200">
            <w:pPr>
              <w:pStyle w:val="Normaltindra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Personbeteckning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820F25" w14:textId="77777777" w:rsidR="000172E5" w:rsidRPr="00846B76" w:rsidRDefault="000172E5" w:rsidP="00311D4F"/>
        </w:tc>
        <w:tc>
          <w:tcPr>
            <w:tcW w:w="770" w:type="pct"/>
            <w:tcBorders>
              <w:top w:val="single" w:sz="4" w:space="0" w:color="auto"/>
            </w:tcBorders>
            <w:vAlign w:val="bottom"/>
          </w:tcPr>
          <w:p w14:paraId="368BD97B" w14:textId="530232F7" w:rsidR="000172E5" w:rsidRPr="00005459" w:rsidRDefault="002D7DF8" w:rsidP="00311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3A1536">
              <w:rPr>
                <w:sz w:val="24"/>
                <w:szCs w:val="24"/>
              </w:rPr>
              <w:t xml:space="preserve">  </w:t>
            </w:r>
            <w:r w:rsidR="00005459">
              <w:rPr>
                <w:sz w:val="24"/>
                <w:szCs w:val="24"/>
              </w:rPr>
              <w:t>Telefon</w:t>
            </w:r>
          </w:p>
        </w:tc>
        <w:tc>
          <w:tcPr>
            <w:tcW w:w="134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2311C3" w14:textId="2A853925" w:rsidR="000172E5" w:rsidRPr="00846B76" w:rsidRDefault="000172E5" w:rsidP="00311D4F"/>
        </w:tc>
      </w:tr>
      <w:tr w:rsidR="000172E5" w:rsidRPr="00846B76" w14:paraId="5EFC3E3D" w14:textId="77777777" w:rsidTr="00263AD3">
        <w:trPr>
          <w:trHeight w:val="511"/>
        </w:trPr>
        <w:sdt>
          <w:sdtPr>
            <w:id w:val="1334104394"/>
            <w:placeholder>
              <w:docPart w:val="B518BC7BED33457D8DD094223FFF8D1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39" w:type="pct"/>
                <w:vAlign w:val="bottom"/>
              </w:tcPr>
              <w:p w14:paraId="7FFDB83F" w14:textId="77777777" w:rsidR="000172E5" w:rsidRPr="00637200" w:rsidRDefault="007147D7" w:rsidP="00637200">
                <w:pPr>
                  <w:pStyle w:val="Normaltindrag"/>
                </w:pPr>
                <w:r w:rsidRPr="00005459">
                  <w:rPr>
                    <w:sz w:val="24"/>
                    <w:szCs w:val="24"/>
                    <w:lang w:bidi="sv-SE"/>
                  </w:rPr>
                  <w:t>E-post</w:t>
                </w:r>
              </w:p>
            </w:tc>
          </w:sdtContent>
        </w:sdt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43924F62" w14:textId="39C19BDC" w:rsidR="000172E5" w:rsidRPr="00846B76" w:rsidRDefault="000172E5" w:rsidP="00311D4F"/>
        </w:tc>
      </w:tr>
      <w:tr w:rsidR="003A1536" w:rsidRPr="00846B76" w14:paraId="34B179D7" w14:textId="77777777" w:rsidTr="00507761">
        <w:trPr>
          <w:trHeight w:val="511"/>
        </w:trPr>
        <w:tc>
          <w:tcPr>
            <w:tcW w:w="1739" w:type="pct"/>
            <w:vAlign w:val="bottom"/>
          </w:tcPr>
          <w:p w14:paraId="3E6133F3" w14:textId="3E8CAB6F" w:rsidR="003A1536" w:rsidRPr="00005459" w:rsidRDefault="003A1536" w:rsidP="00D11019">
            <w:pPr>
              <w:pStyle w:val="Normaltindrag"/>
              <w:rPr>
                <w:sz w:val="24"/>
                <w:szCs w:val="24"/>
              </w:rPr>
            </w:pPr>
            <w:bookmarkStart w:id="0" w:name="_Hlk83032502"/>
            <w:r>
              <w:rPr>
                <w:sz w:val="24"/>
                <w:szCs w:val="24"/>
              </w:rPr>
              <w:t>A</w:t>
            </w:r>
            <w:r w:rsidR="00107552">
              <w:rPr>
                <w:sz w:val="24"/>
                <w:szCs w:val="24"/>
              </w:rPr>
              <w:t>rbetsplats fr.om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12C1C0" w14:textId="77777777" w:rsidR="003A1536" w:rsidRPr="00846B76" w:rsidRDefault="003A1536" w:rsidP="00D11019"/>
        </w:tc>
        <w:tc>
          <w:tcPr>
            <w:tcW w:w="1156" w:type="pct"/>
            <w:gridSpan w:val="3"/>
            <w:tcBorders>
              <w:top w:val="single" w:sz="4" w:space="0" w:color="auto"/>
            </w:tcBorders>
            <w:vAlign w:val="bottom"/>
          </w:tcPr>
          <w:p w14:paraId="149FBFBD" w14:textId="421F9D78" w:rsidR="003A1536" w:rsidRPr="00005459" w:rsidRDefault="003A1536" w:rsidP="00D110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Bruttoinkomst/mån</w:t>
            </w:r>
          </w:p>
        </w:tc>
        <w:tc>
          <w:tcPr>
            <w:tcW w:w="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8B7918" w14:textId="77777777" w:rsidR="003A1536" w:rsidRPr="00846B76" w:rsidRDefault="003A1536" w:rsidP="00D11019"/>
        </w:tc>
      </w:tr>
      <w:bookmarkEnd w:id="0"/>
      <w:tr w:rsidR="002D7DF8" w:rsidRPr="00846B76" w14:paraId="0296EB7E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43F82343" w14:textId="31684D27" w:rsidR="002D7DF8" w:rsidRPr="002D7DF8" w:rsidRDefault="00107552" w:rsidP="00C31128">
            <w:pPr>
              <w:pStyle w:val="Normaltindra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Titel eller yrke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216D8BBF" w14:textId="77777777" w:rsidR="002D7DF8" w:rsidRPr="00846B76" w:rsidRDefault="002D7DF8" w:rsidP="00311D4F"/>
        </w:tc>
      </w:tr>
      <w:tr w:rsidR="00C31128" w:rsidRPr="00846B76" w14:paraId="2C0D0A82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246A23EB" w14:textId="1839E9D9" w:rsidR="00C31128" w:rsidRDefault="00C31128" w:rsidP="00C31128">
            <w:pPr>
              <w:pStyle w:val="Normaltindra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Arbetsgivare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16F0B99A" w14:textId="77777777" w:rsidR="00C31128" w:rsidRPr="00846B76" w:rsidRDefault="00C31128" w:rsidP="00311D4F"/>
        </w:tc>
      </w:tr>
      <w:tr w:rsidR="00507761" w:rsidRPr="00846B76" w14:paraId="22154889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42B4D8BD" w14:textId="224F7F47" w:rsidR="00507761" w:rsidRDefault="00507761" w:rsidP="00637200">
            <w:pPr>
              <w:pStyle w:val="Normaltindra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Orsak till flytten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2EEBAB3E" w14:textId="43F36F8F" w:rsidR="00507761" w:rsidRPr="00846B76" w:rsidRDefault="00507761" w:rsidP="00311D4F"/>
        </w:tc>
      </w:tr>
      <w:tr w:rsidR="00507761" w:rsidRPr="00846B76" w14:paraId="77A42698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55E6E8B7" w14:textId="62ABBD60" w:rsidR="00507761" w:rsidRDefault="00507761" w:rsidP="00637200">
            <w:pPr>
              <w:pStyle w:val="Normaltindra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Husdjur </w:t>
            </w:r>
            <w:r w:rsidR="002B549F">
              <w:rPr>
                <w:sz w:val="24"/>
                <w:szCs w:val="24"/>
              </w:rPr>
              <w:t>Nej</w:t>
            </w:r>
            <w:r w:rsidR="00415325">
              <w:rPr>
                <w:sz w:val="24"/>
                <w:szCs w:val="24"/>
              </w:rPr>
              <w:t xml:space="preserve"> </w:t>
            </w:r>
            <w:proofErr w:type="gramStart"/>
            <w:r w:rsidR="00415325">
              <w:rPr>
                <w:rFonts w:cstheme="minorHAnsi"/>
                <w:sz w:val="24"/>
                <w:szCs w:val="24"/>
              </w:rPr>
              <w:t>⃝</w:t>
            </w:r>
            <w:r w:rsidR="00415325">
              <w:rPr>
                <w:sz w:val="24"/>
                <w:szCs w:val="24"/>
              </w:rPr>
              <w:t xml:space="preserve"> </w:t>
            </w:r>
            <w:r w:rsidR="002B549F">
              <w:rPr>
                <w:sz w:val="24"/>
                <w:szCs w:val="24"/>
              </w:rPr>
              <w:t xml:space="preserve"> Ja</w:t>
            </w:r>
            <w:proofErr w:type="gramEnd"/>
            <w:r w:rsidR="00415325">
              <w:rPr>
                <w:sz w:val="24"/>
                <w:szCs w:val="24"/>
              </w:rPr>
              <w:t xml:space="preserve"> </w:t>
            </w:r>
            <w:r w:rsidR="00415325">
              <w:rPr>
                <w:rFonts w:cstheme="minorHAnsi"/>
                <w:sz w:val="24"/>
                <w:szCs w:val="24"/>
              </w:rPr>
              <w:t>⃝</w:t>
            </w:r>
            <w:r w:rsidR="004153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(vilka)      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167A949E" w14:textId="77777777" w:rsidR="00507761" w:rsidRPr="00846B76" w:rsidRDefault="00507761" w:rsidP="00311D4F"/>
        </w:tc>
      </w:tr>
      <w:tr w:rsidR="000172E5" w:rsidRPr="00846B76" w14:paraId="46685BF9" w14:textId="77777777" w:rsidTr="002D7DF8">
        <w:trPr>
          <w:trHeight w:val="51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0DEC899F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07761" w:rsidRPr="00846B76" w14:paraId="7E094044" w14:textId="77777777" w:rsidTr="002D7DF8">
        <w:trPr>
          <w:trHeight w:val="51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5091A239" w14:textId="77777777" w:rsidR="00507761" w:rsidRPr="00846B76" w:rsidRDefault="00507761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6474ECF" w14:textId="77777777" w:rsidTr="00237E1B">
        <w:trPr>
          <w:trHeight w:val="540"/>
        </w:trPr>
        <w:tc>
          <w:tcPr>
            <w:tcW w:w="5000" w:type="pct"/>
            <w:gridSpan w:val="6"/>
            <w:shd w:val="clear" w:color="auto" w:fill="731F1C" w:themeFill="accent5"/>
            <w:vAlign w:val="bottom"/>
          </w:tcPr>
          <w:p w14:paraId="2C9D36AD" w14:textId="516C1B2D" w:rsidR="000172E5" w:rsidRPr="00846B76" w:rsidRDefault="00005459" w:rsidP="00637200">
            <w:pPr>
              <w:pStyle w:val="Rubrik1"/>
              <w:outlineLvl w:val="0"/>
            </w:pPr>
            <w:r>
              <w:t>Sökande 2</w:t>
            </w:r>
            <w:r w:rsidR="00244CA7">
              <w:t xml:space="preserve"> - personuppgifter för maka/make/sambo</w:t>
            </w:r>
          </w:p>
        </w:tc>
      </w:tr>
      <w:tr w:rsidR="000172E5" w:rsidRPr="00846B76" w14:paraId="564037D4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18A72B60" w14:textId="2757377A" w:rsidR="000172E5" w:rsidRPr="00846B76" w:rsidRDefault="00D14F26" w:rsidP="00311D4F">
            <w:pPr>
              <w:pStyle w:val="Normaltindrag"/>
            </w:pPr>
            <w:sdt>
              <w:sdtPr>
                <w:id w:val="-2047821762"/>
                <w:placeholder>
                  <w:docPart w:val="F45CD4603E07433F863ADE2E24A1FB6F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2D7DF8">
                  <w:rPr>
                    <w:sz w:val="24"/>
                    <w:szCs w:val="24"/>
                    <w:lang w:bidi="sv-SE"/>
                  </w:rPr>
                  <w:t>Förnamn</w:t>
                </w:r>
              </w:sdtContent>
            </w:sdt>
            <w:r w:rsidR="002D7DF8">
              <w:t>,</w:t>
            </w:r>
            <w:r w:rsidR="002D7DF8" w:rsidRPr="002D7DF8">
              <w:rPr>
                <w:sz w:val="24"/>
                <w:szCs w:val="24"/>
              </w:rPr>
              <w:t xml:space="preserve"> Efternamn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6037C2FC" w14:textId="77777777" w:rsidR="000172E5" w:rsidRPr="00846B76" w:rsidRDefault="000172E5" w:rsidP="00311D4F"/>
        </w:tc>
      </w:tr>
      <w:tr w:rsidR="000172E5" w:rsidRPr="00846B76" w14:paraId="165FB07C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78AAAAA3" w14:textId="0C4E2A42" w:rsidR="000172E5" w:rsidRPr="002D7DF8" w:rsidRDefault="002D7DF8" w:rsidP="00311D4F">
            <w:pPr>
              <w:pStyle w:val="Normaltindrag"/>
              <w:rPr>
                <w:sz w:val="24"/>
                <w:szCs w:val="24"/>
              </w:rPr>
            </w:pPr>
            <w:r w:rsidRPr="002D7DF8">
              <w:rPr>
                <w:sz w:val="24"/>
                <w:szCs w:val="24"/>
              </w:rPr>
              <w:t>Nuvarande adress</w:t>
            </w:r>
          </w:p>
        </w:tc>
        <w:tc>
          <w:tcPr>
            <w:tcW w:w="326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611B43" w14:textId="77777777" w:rsidR="000172E5" w:rsidRPr="00846B76" w:rsidRDefault="000172E5" w:rsidP="00311D4F"/>
        </w:tc>
      </w:tr>
      <w:tr w:rsidR="002D7DF8" w:rsidRPr="00846B76" w14:paraId="6FB9409C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1F8BC5FD" w14:textId="7601A519" w:rsidR="002D7DF8" w:rsidRPr="002D7DF8" w:rsidRDefault="002D7DF8" w:rsidP="00311D4F">
            <w:pPr>
              <w:pStyle w:val="Normaltindra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Postnummer, Ort</w:t>
            </w:r>
          </w:p>
        </w:tc>
        <w:tc>
          <w:tcPr>
            <w:tcW w:w="326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372CA9" w14:textId="77777777" w:rsidR="002D7DF8" w:rsidRPr="00846B76" w:rsidRDefault="002D7DF8" w:rsidP="00311D4F"/>
        </w:tc>
      </w:tr>
      <w:tr w:rsidR="002D7DF8" w:rsidRPr="00846B76" w14:paraId="12B39FDA" w14:textId="77777777" w:rsidTr="00C31128">
        <w:trPr>
          <w:trHeight w:val="511"/>
        </w:trPr>
        <w:tc>
          <w:tcPr>
            <w:tcW w:w="1739" w:type="pct"/>
            <w:vAlign w:val="bottom"/>
          </w:tcPr>
          <w:p w14:paraId="70024209" w14:textId="6CEBDEAF" w:rsidR="000172E5" w:rsidRPr="002D7DF8" w:rsidRDefault="002D7DF8" w:rsidP="00311D4F">
            <w:pPr>
              <w:pStyle w:val="Normaltindra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Personbeteckning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AC4DEE" w14:textId="77777777" w:rsidR="000172E5" w:rsidRPr="00846B76" w:rsidRDefault="000172E5" w:rsidP="00311D4F"/>
        </w:tc>
        <w:tc>
          <w:tcPr>
            <w:tcW w:w="845" w:type="pct"/>
            <w:gridSpan w:val="2"/>
            <w:tcBorders>
              <w:top w:val="single" w:sz="4" w:space="0" w:color="auto"/>
            </w:tcBorders>
            <w:vAlign w:val="bottom"/>
          </w:tcPr>
          <w:p w14:paraId="6A366446" w14:textId="3AC11FFB" w:rsidR="000172E5" w:rsidRPr="002D7DF8" w:rsidRDefault="002D7DF8" w:rsidP="006372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2D7DF8">
              <w:rPr>
                <w:sz w:val="24"/>
                <w:szCs w:val="24"/>
              </w:rPr>
              <w:t>Telefon</w:t>
            </w:r>
          </w:p>
        </w:tc>
        <w:tc>
          <w:tcPr>
            <w:tcW w:w="126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B1AFD7" w14:textId="77777777" w:rsidR="000172E5" w:rsidRPr="00846B76" w:rsidRDefault="000172E5" w:rsidP="00311D4F"/>
        </w:tc>
      </w:tr>
      <w:tr w:rsidR="000172E5" w:rsidRPr="00846B76" w14:paraId="77BD3689" w14:textId="77777777" w:rsidTr="00263AD3">
        <w:trPr>
          <w:trHeight w:val="511"/>
        </w:trPr>
        <w:sdt>
          <w:sdtPr>
            <w:id w:val="-1359804501"/>
            <w:placeholder>
              <w:docPart w:val="750C1AE9DBA6491D83179E6CD89D65F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39" w:type="pct"/>
                <w:vAlign w:val="bottom"/>
              </w:tcPr>
              <w:p w14:paraId="10083262" w14:textId="77777777" w:rsidR="000172E5" w:rsidRPr="00846B76" w:rsidRDefault="007147D7" w:rsidP="00311D4F">
                <w:pPr>
                  <w:pStyle w:val="Normaltindrag"/>
                </w:pPr>
                <w:r w:rsidRPr="002D7DF8">
                  <w:rPr>
                    <w:sz w:val="24"/>
                    <w:szCs w:val="24"/>
                    <w:lang w:bidi="sv-SE"/>
                  </w:rPr>
                  <w:t>E-post</w:t>
                </w:r>
              </w:p>
            </w:tc>
          </w:sdtContent>
        </w:sdt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25819852" w14:textId="77777777" w:rsidR="000172E5" w:rsidRPr="00846B76" w:rsidRDefault="000172E5" w:rsidP="00311D4F"/>
        </w:tc>
      </w:tr>
      <w:tr w:rsidR="003A1536" w:rsidRPr="00846B76" w14:paraId="3CAA899E" w14:textId="77777777" w:rsidTr="00507761">
        <w:trPr>
          <w:trHeight w:val="511"/>
        </w:trPr>
        <w:tc>
          <w:tcPr>
            <w:tcW w:w="1739" w:type="pct"/>
            <w:vAlign w:val="bottom"/>
          </w:tcPr>
          <w:p w14:paraId="036A5137" w14:textId="0FD00198" w:rsidR="003A1536" w:rsidRPr="00005459" w:rsidRDefault="003A1536" w:rsidP="00D11019">
            <w:pPr>
              <w:pStyle w:val="Normaltindrag"/>
              <w:rPr>
                <w:sz w:val="24"/>
                <w:szCs w:val="24"/>
              </w:rPr>
            </w:pPr>
            <w:bookmarkStart w:id="1" w:name="_Hlk83111721"/>
            <w:r>
              <w:rPr>
                <w:sz w:val="24"/>
                <w:szCs w:val="24"/>
              </w:rPr>
              <w:t>A</w:t>
            </w:r>
            <w:r w:rsidR="00107552">
              <w:rPr>
                <w:sz w:val="24"/>
                <w:szCs w:val="24"/>
              </w:rPr>
              <w:t>rbetsplats fr.om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BA51CC" w14:textId="77777777" w:rsidR="003A1536" w:rsidRPr="00846B76" w:rsidRDefault="003A1536" w:rsidP="00D11019"/>
        </w:tc>
        <w:tc>
          <w:tcPr>
            <w:tcW w:w="1156" w:type="pct"/>
            <w:gridSpan w:val="3"/>
            <w:tcBorders>
              <w:top w:val="single" w:sz="4" w:space="0" w:color="auto"/>
            </w:tcBorders>
            <w:vAlign w:val="bottom"/>
          </w:tcPr>
          <w:p w14:paraId="26E0B609" w14:textId="77777777" w:rsidR="003A1536" w:rsidRPr="00005459" w:rsidRDefault="003A1536" w:rsidP="00D110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Bruttoinkomst/mån</w:t>
            </w:r>
          </w:p>
        </w:tc>
        <w:tc>
          <w:tcPr>
            <w:tcW w:w="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B43038" w14:textId="77777777" w:rsidR="003A1536" w:rsidRPr="00846B76" w:rsidRDefault="003A1536" w:rsidP="00D11019"/>
        </w:tc>
      </w:tr>
      <w:bookmarkEnd w:id="1"/>
      <w:tr w:rsidR="003A1536" w:rsidRPr="00846B76" w14:paraId="58DB77A4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756E51DB" w14:textId="42DA5BCA" w:rsidR="003A1536" w:rsidRPr="002D7DF8" w:rsidRDefault="003A1536" w:rsidP="00D11019">
            <w:pPr>
              <w:pStyle w:val="Normaltindra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2B549F">
              <w:rPr>
                <w:sz w:val="24"/>
                <w:szCs w:val="24"/>
              </w:rPr>
              <w:t>rbetsgivare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24472822" w14:textId="77777777" w:rsidR="003A1536" w:rsidRPr="00846B76" w:rsidRDefault="003A1536" w:rsidP="00D11019"/>
        </w:tc>
      </w:tr>
      <w:tr w:rsidR="00507761" w:rsidRPr="00846B76" w14:paraId="64155D5F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47CA868E" w14:textId="7B426605" w:rsidR="00507761" w:rsidRPr="00415325" w:rsidRDefault="00415325" w:rsidP="00415325">
            <w:pPr>
              <w:pStyle w:val="Normaltindrag"/>
              <w:ind w:left="0"/>
              <w:rPr>
                <w:b/>
                <w:bCs/>
                <w:sz w:val="24"/>
                <w:szCs w:val="24"/>
              </w:rPr>
            </w:pPr>
            <w:bookmarkStart w:id="2" w:name="_Hlk82773582"/>
            <w:r w:rsidRPr="00415325">
              <w:rPr>
                <w:b/>
                <w:bCs/>
                <w:sz w:val="24"/>
                <w:szCs w:val="24"/>
              </w:rPr>
              <w:t>Övriga boende (namn)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3F98CDA1" w14:textId="5B328798" w:rsidR="00415325" w:rsidRPr="00846B76" w:rsidRDefault="00415325" w:rsidP="00D11019"/>
        </w:tc>
      </w:tr>
      <w:tr w:rsidR="00415325" w:rsidRPr="00846B76" w14:paraId="09116D24" w14:textId="77777777" w:rsidTr="00263AD3">
        <w:trPr>
          <w:trHeight w:val="511"/>
        </w:trPr>
        <w:tc>
          <w:tcPr>
            <w:tcW w:w="1739" w:type="pct"/>
            <w:vAlign w:val="bottom"/>
          </w:tcPr>
          <w:p w14:paraId="19C39B82" w14:textId="77777777" w:rsidR="00415325" w:rsidRPr="00415325" w:rsidRDefault="00415325" w:rsidP="00415325">
            <w:pPr>
              <w:pStyle w:val="Normaltindrag"/>
              <w:ind w:left="0"/>
              <w:rPr>
                <w:b/>
                <w:bCs/>
                <w:sz w:val="24"/>
                <w:szCs w:val="24"/>
              </w:rPr>
            </w:pPr>
            <w:bookmarkStart w:id="3" w:name="_Hlk83031435"/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00319443" w14:textId="78D764D6" w:rsidR="00415325" w:rsidRPr="00846B76" w:rsidRDefault="00415325" w:rsidP="00D11019"/>
        </w:tc>
      </w:tr>
      <w:bookmarkEnd w:id="2"/>
      <w:bookmarkEnd w:id="3"/>
      <w:tr w:rsidR="000172E5" w:rsidRPr="00846B76" w14:paraId="4D9C993F" w14:textId="77777777" w:rsidTr="00263AD3">
        <w:trPr>
          <w:trHeight w:val="272"/>
        </w:trPr>
        <w:tc>
          <w:tcPr>
            <w:tcW w:w="1739" w:type="pct"/>
            <w:vAlign w:val="bottom"/>
          </w:tcPr>
          <w:p w14:paraId="30E2212D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261" w:type="pct"/>
            <w:gridSpan w:val="5"/>
            <w:vAlign w:val="bottom"/>
          </w:tcPr>
          <w:p w14:paraId="6E1F9B7A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2D7DF8" w:rsidRPr="00846B76" w14:paraId="6D22E5CE" w14:textId="77777777" w:rsidTr="00D11019">
        <w:trPr>
          <w:trHeight w:val="556"/>
        </w:trPr>
        <w:tc>
          <w:tcPr>
            <w:tcW w:w="5000" w:type="pct"/>
            <w:gridSpan w:val="6"/>
            <w:shd w:val="clear" w:color="auto" w:fill="731F1C" w:themeFill="accent5"/>
            <w:vAlign w:val="bottom"/>
          </w:tcPr>
          <w:p w14:paraId="00558D85" w14:textId="761864A2" w:rsidR="002D7DF8" w:rsidRPr="00846B76" w:rsidRDefault="006136FB" w:rsidP="00D11019">
            <w:pPr>
              <w:pStyle w:val="Rubrik1"/>
              <w:outlineLvl w:val="0"/>
            </w:pPr>
            <w:bookmarkStart w:id="4" w:name="_Hlk82773229"/>
            <w:r>
              <w:t>Hyresb</w:t>
            </w:r>
            <w:r w:rsidR="002D7DF8">
              <w:t>ostad som söks</w:t>
            </w:r>
            <w:r w:rsidR="0056046C">
              <w:t xml:space="preserve"> som första alternativ</w:t>
            </w:r>
          </w:p>
        </w:tc>
      </w:tr>
      <w:tr w:rsidR="0053229C" w:rsidRPr="00846B76" w14:paraId="37D3125C" w14:textId="77777777" w:rsidTr="00D974C3">
        <w:trPr>
          <w:trHeight w:val="511"/>
        </w:trPr>
        <w:tc>
          <w:tcPr>
            <w:tcW w:w="1739" w:type="pct"/>
            <w:vAlign w:val="bottom"/>
          </w:tcPr>
          <w:p w14:paraId="0B48D3C2" w14:textId="3EEEC66B" w:rsidR="0053229C" w:rsidRPr="0053229C" w:rsidRDefault="0053229C" w:rsidP="00D974C3">
            <w:pPr>
              <w:pStyle w:val="Normaltindrag"/>
              <w:ind w:left="0"/>
              <w:rPr>
                <w:sz w:val="24"/>
                <w:szCs w:val="24"/>
              </w:rPr>
            </w:pPr>
            <w:bookmarkStart w:id="5" w:name="_Hlk83111239"/>
            <w:bookmarkStart w:id="6" w:name="_Hlk83111507"/>
            <w:bookmarkEnd w:id="4"/>
            <w:r>
              <w:rPr>
                <w:sz w:val="24"/>
                <w:szCs w:val="24"/>
              </w:rPr>
              <w:t>Stadsdel/kommundel/by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03F06158" w14:textId="77777777" w:rsidR="0053229C" w:rsidRPr="00846B76" w:rsidRDefault="0053229C" w:rsidP="00D974C3"/>
        </w:tc>
      </w:tr>
      <w:tr w:rsidR="0053229C" w:rsidRPr="00846B76" w14:paraId="30B73DBD" w14:textId="77777777" w:rsidTr="00D974C3">
        <w:trPr>
          <w:trHeight w:val="511"/>
        </w:trPr>
        <w:tc>
          <w:tcPr>
            <w:tcW w:w="1739" w:type="pct"/>
            <w:vAlign w:val="bottom"/>
          </w:tcPr>
          <w:p w14:paraId="776BEBF8" w14:textId="79D149E2" w:rsidR="0053229C" w:rsidRPr="0053229C" w:rsidRDefault="0053229C" w:rsidP="00D974C3">
            <w:pPr>
              <w:pStyle w:val="Normaltindrag"/>
              <w:ind w:left="0"/>
              <w:rPr>
                <w:sz w:val="24"/>
                <w:szCs w:val="24"/>
              </w:rPr>
            </w:pPr>
            <w:bookmarkStart w:id="7" w:name="_Hlk83111315"/>
            <w:bookmarkEnd w:id="5"/>
            <w:r>
              <w:rPr>
                <w:sz w:val="24"/>
                <w:szCs w:val="24"/>
              </w:rPr>
              <w:t>Bostadens namn/adress</w:t>
            </w:r>
          </w:p>
        </w:tc>
        <w:tc>
          <w:tcPr>
            <w:tcW w:w="3261" w:type="pct"/>
            <w:gridSpan w:val="5"/>
            <w:tcBorders>
              <w:bottom w:val="single" w:sz="4" w:space="0" w:color="auto"/>
            </w:tcBorders>
            <w:vAlign w:val="bottom"/>
          </w:tcPr>
          <w:p w14:paraId="024874D8" w14:textId="77777777" w:rsidR="0053229C" w:rsidRPr="00846B76" w:rsidRDefault="0053229C" w:rsidP="00D974C3"/>
        </w:tc>
      </w:tr>
    </w:tbl>
    <w:bookmarkEnd w:id="7"/>
    <w:bookmarkEnd w:id="6"/>
    <w:p w14:paraId="1A46BC99" w14:textId="65E8165A" w:rsidR="00244CA7" w:rsidRDefault="00244CA7" w:rsidP="00637200">
      <w:r w:rsidRPr="0053229C">
        <w:rPr>
          <w:sz w:val="24"/>
          <w:szCs w:val="24"/>
        </w:rPr>
        <w:t>Boendetyp</w:t>
      </w:r>
      <w:r>
        <w:tab/>
      </w:r>
      <w:r>
        <w:tab/>
      </w:r>
      <w:r>
        <w:tab/>
      </w:r>
      <w:bookmarkStart w:id="8" w:name="_Hlk82773452"/>
      <w:r>
        <w:rPr>
          <w:rFonts w:cstheme="minorHAnsi"/>
        </w:rPr>
        <w:t>⃝</w:t>
      </w:r>
      <w:r>
        <w:t xml:space="preserve"> </w:t>
      </w:r>
      <w:r w:rsidRPr="0053229C">
        <w:rPr>
          <w:sz w:val="24"/>
          <w:szCs w:val="24"/>
        </w:rPr>
        <w:t>Radhus</w:t>
      </w:r>
      <w:r>
        <w:tab/>
      </w:r>
      <w:r>
        <w:rPr>
          <w:rFonts w:cstheme="minorHAnsi"/>
        </w:rPr>
        <w:t>⃝</w:t>
      </w:r>
      <w:r>
        <w:t xml:space="preserve"> </w:t>
      </w:r>
      <w:r w:rsidRPr="0053229C">
        <w:rPr>
          <w:sz w:val="24"/>
          <w:szCs w:val="24"/>
        </w:rPr>
        <w:t>Höghus</w:t>
      </w:r>
      <w:r>
        <w:tab/>
      </w:r>
      <w:r>
        <w:rPr>
          <w:rFonts w:cstheme="minorHAnsi"/>
        </w:rPr>
        <w:t>⃝</w:t>
      </w:r>
      <w:r>
        <w:t xml:space="preserve"> </w:t>
      </w:r>
      <w:r w:rsidRPr="0053229C">
        <w:rPr>
          <w:sz w:val="24"/>
          <w:szCs w:val="24"/>
        </w:rPr>
        <w:t xml:space="preserve">Annat, </w:t>
      </w:r>
      <w:proofErr w:type="gramStart"/>
      <w:r w:rsidRPr="0053229C">
        <w:rPr>
          <w:sz w:val="24"/>
          <w:szCs w:val="24"/>
        </w:rPr>
        <w:t>vad</w:t>
      </w:r>
      <w:r>
        <w:t xml:space="preserve"> </w:t>
      </w:r>
      <w:r w:rsidR="0053229C">
        <w:t xml:space="preserve"> _</w:t>
      </w:r>
      <w:proofErr w:type="gramEnd"/>
      <w:r>
        <w:t>___________</w:t>
      </w:r>
      <w:bookmarkEnd w:id="8"/>
    </w:p>
    <w:p w14:paraId="6AF3B965" w14:textId="4F1539DB" w:rsidR="004E3F40" w:rsidRDefault="00244CA7" w:rsidP="00637200">
      <w:r w:rsidRPr="0053229C">
        <w:rPr>
          <w:sz w:val="24"/>
          <w:szCs w:val="24"/>
        </w:rPr>
        <w:t>Lägenhetstyp</w:t>
      </w:r>
      <w:r>
        <w:tab/>
      </w:r>
      <w:r>
        <w:tab/>
      </w:r>
      <w:bookmarkStart w:id="9" w:name="_Hlk82773515"/>
      <w:r w:rsidR="0053229C">
        <w:tab/>
      </w:r>
      <w:r>
        <w:t xml:space="preserve">____ </w:t>
      </w:r>
      <w:r w:rsidRPr="0053229C">
        <w:rPr>
          <w:sz w:val="24"/>
          <w:szCs w:val="24"/>
        </w:rPr>
        <w:t>r + k</w:t>
      </w:r>
      <w:r>
        <w:tab/>
      </w:r>
      <w:r w:rsidR="003B3304" w:rsidRPr="0053229C">
        <w:rPr>
          <w:sz w:val="24"/>
          <w:szCs w:val="24"/>
        </w:rPr>
        <w:t xml:space="preserve">Andra </w:t>
      </w:r>
      <w:proofErr w:type="gramStart"/>
      <w:r w:rsidR="003B3304" w:rsidRPr="0053229C">
        <w:rPr>
          <w:sz w:val="24"/>
          <w:szCs w:val="24"/>
        </w:rPr>
        <w:t>önskemål</w:t>
      </w:r>
      <w:r w:rsidR="003B3304">
        <w:t xml:space="preserve"> </w:t>
      </w:r>
      <w:r w:rsidR="0053229C">
        <w:t xml:space="preserve"> _</w:t>
      </w:r>
      <w:proofErr w:type="gramEnd"/>
      <w:r w:rsidR="003B3304">
        <w:t>____________________</w:t>
      </w:r>
      <w:bookmarkEnd w:id="9"/>
    </w:p>
    <w:p w14:paraId="7C597885" w14:textId="3663FEC9" w:rsidR="0005066D" w:rsidRDefault="00237E1B" w:rsidP="00637200">
      <w:r>
        <w:t>________________________________________________________________</w:t>
      </w:r>
    </w:p>
    <w:p w14:paraId="5BEBA3FE" w14:textId="5A7C3B17" w:rsidR="0053229C" w:rsidRPr="004E3F40" w:rsidRDefault="0056046C" w:rsidP="00637200">
      <w:r w:rsidRPr="004E3F40">
        <w:rPr>
          <w:b/>
          <w:bCs/>
          <w:sz w:val="24"/>
          <w:szCs w:val="24"/>
        </w:rPr>
        <w:t>Andra alternativ</w:t>
      </w:r>
    </w:p>
    <w:tbl>
      <w:tblPr>
        <w:tblStyle w:val="Tabellrutnt"/>
        <w:tblW w:w="5157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8"/>
        <w:gridCol w:w="6071"/>
      </w:tblGrid>
      <w:tr w:rsidR="0053229C" w:rsidRPr="00846B76" w14:paraId="5E516C02" w14:textId="77777777" w:rsidTr="00D974C3">
        <w:trPr>
          <w:trHeight w:val="511"/>
        </w:trPr>
        <w:tc>
          <w:tcPr>
            <w:tcW w:w="1739" w:type="pct"/>
            <w:vAlign w:val="bottom"/>
          </w:tcPr>
          <w:p w14:paraId="5EEE0B71" w14:textId="77777777" w:rsidR="0053229C" w:rsidRPr="0053229C" w:rsidRDefault="0053229C" w:rsidP="00D974C3">
            <w:pPr>
              <w:pStyle w:val="Normaltindrag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Stadsdel/kommundel/by</w:t>
            </w:r>
          </w:p>
        </w:tc>
        <w:tc>
          <w:tcPr>
            <w:tcW w:w="3261" w:type="pct"/>
            <w:tcBorders>
              <w:bottom w:val="single" w:sz="4" w:space="0" w:color="auto"/>
            </w:tcBorders>
            <w:vAlign w:val="bottom"/>
          </w:tcPr>
          <w:p w14:paraId="6D39D29B" w14:textId="77777777" w:rsidR="0053229C" w:rsidRPr="00846B76" w:rsidRDefault="0053229C" w:rsidP="00D974C3"/>
        </w:tc>
      </w:tr>
      <w:tr w:rsidR="0053229C" w:rsidRPr="00846B76" w14:paraId="02C9B802" w14:textId="77777777" w:rsidTr="00D974C3">
        <w:trPr>
          <w:trHeight w:val="511"/>
        </w:trPr>
        <w:tc>
          <w:tcPr>
            <w:tcW w:w="1739" w:type="pct"/>
            <w:vAlign w:val="bottom"/>
          </w:tcPr>
          <w:p w14:paraId="74A9718C" w14:textId="77777777" w:rsidR="0053229C" w:rsidRPr="0053229C" w:rsidRDefault="0053229C" w:rsidP="00D974C3">
            <w:pPr>
              <w:pStyle w:val="Normaltindrag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Bostadens namn/adress</w:t>
            </w:r>
          </w:p>
        </w:tc>
        <w:tc>
          <w:tcPr>
            <w:tcW w:w="3261" w:type="pct"/>
            <w:tcBorders>
              <w:bottom w:val="single" w:sz="4" w:space="0" w:color="auto"/>
            </w:tcBorders>
            <w:vAlign w:val="bottom"/>
          </w:tcPr>
          <w:p w14:paraId="23760C7C" w14:textId="77777777" w:rsidR="0053229C" w:rsidRPr="00846B76" w:rsidRDefault="0053229C" w:rsidP="00D974C3"/>
        </w:tc>
      </w:tr>
    </w:tbl>
    <w:p w14:paraId="48810713" w14:textId="3620104F" w:rsidR="0053229C" w:rsidRDefault="0053229C" w:rsidP="0053229C">
      <w:pPr>
        <w:ind w:left="2160" w:firstLine="720"/>
        <w:rPr>
          <w:sz w:val="24"/>
          <w:szCs w:val="24"/>
        </w:rPr>
      </w:pPr>
      <w:r>
        <w:rPr>
          <w:rFonts w:cstheme="minorHAnsi"/>
        </w:rPr>
        <w:t>⃝</w:t>
      </w:r>
      <w:r>
        <w:t xml:space="preserve"> </w:t>
      </w:r>
      <w:r w:rsidRPr="0053229C">
        <w:rPr>
          <w:sz w:val="24"/>
          <w:szCs w:val="24"/>
        </w:rPr>
        <w:t>Radhus</w:t>
      </w:r>
      <w:r>
        <w:tab/>
      </w:r>
      <w:r>
        <w:rPr>
          <w:rFonts w:cstheme="minorHAnsi"/>
        </w:rPr>
        <w:t>⃝</w:t>
      </w:r>
      <w:r>
        <w:t xml:space="preserve"> </w:t>
      </w:r>
      <w:r w:rsidRPr="0053229C">
        <w:rPr>
          <w:sz w:val="24"/>
          <w:szCs w:val="24"/>
        </w:rPr>
        <w:t>Höghus</w:t>
      </w:r>
      <w:r>
        <w:tab/>
      </w:r>
      <w:r>
        <w:rPr>
          <w:rFonts w:cstheme="minorHAnsi"/>
        </w:rPr>
        <w:t>⃝</w:t>
      </w:r>
      <w:r>
        <w:t xml:space="preserve"> </w:t>
      </w:r>
      <w:r w:rsidRPr="0053229C">
        <w:rPr>
          <w:sz w:val="24"/>
          <w:szCs w:val="24"/>
        </w:rPr>
        <w:t xml:space="preserve">Annat, </w:t>
      </w:r>
      <w:proofErr w:type="gramStart"/>
      <w:r w:rsidRPr="0053229C">
        <w:rPr>
          <w:sz w:val="24"/>
          <w:szCs w:val="24"/>
        </w:rPr>
        <w:t>vad</w:t>
      </w:r>
      <w:r>
        <w:t xml:space="preserve">  _</w:t>
      </w:r>
      <w:proofErr w:type="gramEnd"/>
      <w:r>
        <w:t>___________</w:t>
      </w:r>
    </w:p>
    <w:p w14:paraId="0F05BBF2" w14:textId="6A07FA2B" w:rsidR="0005066D" w:rsidRDefault="0056046C" w:rsidP="00637200">
      <w:r>
        <w:tab/>
      </w:r>
      <w:r>
        <w:tab/>
      </w:r>
      <w:r>
        <w:tab/>
      </w:r>
      <w:r>
        <w:tab/>
        <w:t xml:space="preserve">____ </w:t>
      </w:r>
      <w:r w:rsidRPr="0053229C">
        <w:rPr>
          <w:sz w:val="24"/>
          <w:szCs w:val="24"/>
        </w:rPr>
        <w:t>r + k</w:t>
      </w:r>
      <w:r w:rsidRPr="0053229C">
        <w:rPr>
          <w:sz w:val="24"/>
          <w:szCs w:val="24"/>
        </w:rPr>
        <w:tab/>
        <w:t xml:space="preserve">Andra </w:t>
      </w:r>
      <w:proofErr w:type="gramStart"/>
      <w:r w:rsidRPr="0053229C">
        <w:rPr>
          <w:sz w:val="24"/>
          <w:szCs w:val="24"/>
        </w:rPr>
        <w:t>önskemål</w:t>
      </w:r>
      <w:r>
        <w:t xml:space="preserve"> </w:t>
      </w:r>
      <w:r w:rsidR="0053229C">
        <w:t xml:space="preserve"> _</w:t>
      </w:r>
      <w:proofErr w:type="gramEnd"/>
      <w:r w:rsidR="0053229C">
        <w:t>_</w:t>
      </w:r>
      <w:r>
        <w:t>___________________</w:t>
      </w:r>
    </w:p>
    <w:tbl>
      <w:tblPr>
        <w:tblStyle w:val="Tabellrutnt"/>
        <w:tblW w:w="5157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8"/>
        <w:gridCol w:w="6071"/>
      </w:tblGrid>
      <w:tr w:rsidR="003B3304" w:rsidRPr="00846B76" w14:paraId="186DED3F" w14:textId="77777777" w:rsidTr="004A15FC">
        <w:trPr>
          <w:trHeight w:val="556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5CBB4C60" w14:textId="3ADC44B0" w:rsidR="003B3304" w:rsidRPr="00846B76" w:rsidRDefault="003B3304" w:rsidP="004A15FC">
            <w:pPr>
              <w:pStyle w:val="Rubrik1"/>
              <w:outlineLvl w:val="0"/>
            </w:pPr>
            <w:bookmarkStart w:id="10" w:name="_Hlk82773655"/>
            <w:r>
              <w:t>Motivering till bostadsbehovet</w:t>
            </w:r>
          </w:p>
        </w:tc>
      </w:tr>
      <w:tr w:rsidR="0056046C" w:rsidRPr="00846B76" w14:paraId="4F4A4902" w14:textId="77777777" w:rsidTr="004A15FC">
        <w:trPr>
          <w:trHeight w:val="511"/>
        </w:trPr>
        <w:tc>
          <w:tcPr>
            <w:tcW w:w="1739" w:type="pct"/>
            <w:vAlign w:val="bottom"/>
          </w:tcPr>
          <w:p w14:paraId="16414752" w14:textId="11FA5DC9" w:rsidR="0056046C" w:rsidRPr="00415325" w:rsidRDefault="0056046C" w:rsidP="004A15FC">
            <w:pPr>
              <w:pStyle w:val="Normaltindrag"/>
              <w:ind w:left="0"/>
              <w:rPr>
                <w:b/>
                <w:bCs/>
                <w:sz w:val="24"/>
                <w:szCs w:val="24"/>
              </w:rPr>
            </w:pPr>
            <w:bookmarkStart w:id="11" w:name="_Hlk83031815"/>
            <w:bookmarkEnd w:id="10"/>
            <w:r>
              <w:rPr>
                <w:b/>
                <w:bCs/>
                <w:sz w:val="24"/>
                <w:szCs w:val="24"/>
              </w:rPr>
              <w:t>Skriftlig motivering</w:t>
            </w:r>
          </w:p>
        </w:tc>
        <w:tc>
          <w:tcPr>
            <w:tcW w:w="3261" w:type="pct"/>
            <w:tcBorders>
              <w:bottom w:val="single" w:sz="4" w:space="0" w:color="auto"/>
            </w:tcBorders>
            <w:vAlign w:val="bottom"/>
          </w:tcPr>
          <w:p w14:paraId="6159DB98" w14:textId="45D4C4F0" w:rsidR="0056046C" w:rsidRPr="00846B76" w:rsidRDefault="0056046C" w:rsidP="004A15FC"/>
        </w:tc>
      </w:tr>
      <w:tr w:rsidR="0056046C" w:rsidRPr="00846B76" w14:paraId="05B7E714" w14:textId="77777777" w:rsidTr="004A15FC">
        <w:trPr>
          <w:trHeight w:val="511"/>
        </w:trPr>
        <w:tc>
          <w:tcPr>
            <w:tcW w:w="1739" w:type="pct"/>
            <w:vAlign w:val="bottom"/>
          </w:tcPr>
          <w:p w14:paraId="74114488" w14:textId="77777777" w:rsidR="0056046C" w:rsidRDefault="0056046C" w:rsidP="004A15FC">
            <w:pPr>
              <w:pStyle w:val="Normaltindrag"/>
              <w:ind w:left="0"/>
              <w:rPr>
                <w:b/>
                <w:bCs/>
                <w:sz w:val="24"/>
                <w:szCs w:val="24"/>
              </w:rPr>
            </w:pPr>
            <w:bookmarkStart w:id="12" w:name="_Hlk83111645"/>
            <w:bookmarkEnd w:id="11"/>
          </w:p>
        </w:tc>
        <w:tc>
          <w:tcPr>
            <w:tcW w:w="3261" w:type="pct"/>
            <w:tcBorders>
              <w:bottom w:val="single" w:sz="4" w:space="0" w:color="auto"/>
            </w:tcBorders>
            <w:vAlign w:val="bottom"/>
          </w:tcPr>
          <w:p w14:paraId="557F0A38" w14:textId="77777777" w:rsidR="0056046C" w:rsidRPr="00846B76" w:rsidRDefault="0056046C" w:rsidP="004A15FC"/>
        </w:tc>
      </w:tr>
      <w:bookmarkEnd w:id="12"/>
      <w:tr w:rsidR="0056046C" w:rsidRPr="00846B76" w14:paraId="72CD3790" w14:textId="77777777" w:rsidTr="004A15FC">
        <w:trPr>
          <w:trHeight w:val="511"/>
        </w:trPr>
        <w:tc>
          <w:tcPr>
            <w:tcW w:w="1739" w:type="pct"/>
            <w:vAlign w:val="bottom"/>
          </w:tcPr>
          <w:p w14:paraId="6FDFB60E" w14:textId="77777777" w:rsidR="0056046C" w:rsidRPr="00415325" w:rsidRDefault="0056046C" w:rsidP="004A15FC">
            <w:pPr>
              <w:pStyle w:val="Normaltindrag"/>
              <w:ind w:left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61" w:type="pct"/>
            <w:tcBorders>
              <w:bottom w:val="single" w:sz="4" w:space="0" w:color="auto"/>
            </w:tcBorders>
            <w:vAlign w:val="bottom"/>
          </w:tcPr>
          <w:p w14:paraId="7458193D" w14:textId="3A5975C3" w:rsidR="0056046C" w:rsidRPr="00846B76" w:rsidRDefault="0056046C" w:rsidP="004A15FC"/>
        </w:tc>
      </w:tr>
      <w:tr w:rsidR="0056046C" w:rsidRPr="00846B76" w14:paraId="5EF18A67" w14:textId="77777777" w:rsidTr="004A15FC">
        <w:trPr>
          <w:trHeight w:val="556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7197930F" w14:textId="2B683222" w:rsidR="0056046C" w:rsidRPr="00846B76" w:rsidRDefault="0056046C" w:rsidP="004A15FC">
            <w:pPr>
              <w:pStyle w:val="Rubrik1"/>
              <w:outlineLvl w:val="0"/>
            </w:pPr>
            <w:r>
              <w:t>Underskrift</w:t>
            </w:r>
          </w:p>
        </w:tc>
      </w:tr>
    </w:tbl>
    <w:p w14:paraId="4B26C7E8" w14:textId="27639131" w:rsidR="003B3304" w:rsidRDefault="0056046C" w:rsidP="00637200">
      <w:pPr>
        <w:rPr>
          <w:b/>
          <w:bCs/>
          <w:sz w:val="24"/>
          <w:szCs w:val="24"/>
        </w:rPr>
      </w:pPr>
      <w:r w:rsidRPr="0053229C">
        <w:rPr>
          <w:b/>
          <w:bCs/>
          <w:sz w:val="24"/>
          <w:szCs w:val="24"/>
        </w:rPr>
        <w:t>Genom att underteckna denna ansökan godkänner jag att personuppgifterna samlas in samt att kredituppgifterna granskas.</w:t>
      </w:r>
    </w:p>
    <w:p w14:paraId="5E47BFB7" w14:textId="21314DB6" w:rsidR="0056046C" w:rsidRPr="004E3F40" w:rsidRDefault="0056046C" w:rsidP="00637200">
      <w:pPr>
        <w:rPr>
          <w:sz w:val="24"/>
          <w:szCs w:val="24"/>
        </w:rPr>
      </w:pPr>
      <w:r w:rsidRPr="004E3F40">
        <w:rPr>
          <w:sz w:val="24"/>
          <w:szCs w:val="24"/>
        </w:rPr>
        <w:t>Ort och datum</w:t>
      </w:r>
    </w:p>
    <w:tbl>
      <w:tblPr>
        <w:tblStyle w:val="Tabellrutnt"/>
        <w:tblW w:w="490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3"/>
      </w:tblGrid>
      <w:tr w:rsidR="004E3F40" w:rsidRPr="00846B76" w14:paraId="5302B5C3" w14:textId="77777777" w:rsidTr="0005066D">
        <w:trPr>
          <w:trHeight w:val="405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539D622E" w14:textId="77777777" w:rsidR="004E3F40" w:rsidRDefault="004E3F40" w:rsidP="00D974C3"/>
          <w:p w14:paraId="1CBE7E5F" w14:textId="20D983AE" w:rsidR="006136FB" w:rsidRPr="00846B76" w:rsidRDefault="006136FB" w:rsidP="00D974C3"/>
        </w:tc>
      </w:tr>
    </w:tbl>
    <w:p w14:paraId="2453DA75" w14:textId="2155EB71" w:rsidR="00244CA7" w:rsidRPr="004E3F40" w:rsidRDefault="0056046C" w:rsidP="00637200">
      <w:pPr>
        <w:rPr>
          <w:sz w:val="24"/>
          <w:szCs w:val="24"/>
        </w:rPr>
      </w:pPr>
      <w:r w:rsidRPr="004E3F40">
        <w:rPr>
          <w:sz w:val="24"/>
          <w:szCs w:val="24"/>
        </w:rPr>
        <w:t>Underskrift och namnförtydligande</w:t>
      </w:r>
      <w:r w:rsidR="0005066D">
        <w:rPr>
          <w:sz w:val="24"/>
          <w:szCs w:val="24"/>
        </w:rPr>
        <w:tab/>
      </w:r>
      <w:r w:rsidR="0005066D">
        <w:rPr>
          <w:sz w:val="24"/>
          <w:szCs w:val="24"/>
        </w:rPr>
        <w:tab/>
      </w:r>
      <w:r w:rsidR="00D14F26">
        <w:rPr>
          <w:sz w:val="24"/>
          <w:szCs w:val="24"/>
        </w:rPr>
        <w:t xml:space="preserve">              </w:t>
      </w:r>
      <w:r w:rsidR="0005066D">
        <w:rPr>
          <w:sz w:val="24"/>
          <w:szCs w:val="24"/>
        </w:rPr>
        <w:t>Underskrift och namnförtydligande</w:t>
      </w:r>
    </w:p>
    <w:sectPr w:rsidR="00244CA7" w:rsidRPr="004E3F40" w:rsidSect="00415325">
      <w:headerReference w:type="default" r:id="rId10"/>
      <w:footerReference w:type="default" r:id="rId11"/>
      <w:pgSz w:w="11906" w:h="16838" w:code="9"/>
      <w:pgMar w:top="1440" w:right="1440" w:bottom="1440" w:left="1440" w:header="426" w:footer="7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D4E9E" w14:textId="77777777" w:rsidR="00366197" w:rsidRDefault="00366197" w:rsidP="000172E5">
      <w:pPr>
        <w:spacing w:after="0" w:line="240" w:lineRule="auto"/>
      </w:pPr>
      <w:r>
        <w:separator/>
      </w:r>
    </w:p>
  </w:endnote>
  <w:endnote w:type="continuationSeparator" w:id="0">
    <w:p w14:paraId="2BB422D8" w14:textId="77777777" w:rsidR="00366197" w:rsidRDefault="0036619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B63A45-4A37-4FF8-BE5E-B5DD11774E28}"/>
    <w:embedBold r:id="rId2" w:fontKey="{D82CC988-06E3-4CCC-93DF-0774ABD74CD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1A9C508-3EB2-48CD-A0DF-7A48E5B12B51}"/>
    <w:embedBold r:id="rId4" w:fontKey="{34560541-2E62-4539-81FB-F01E19D05386}"/>
    <w:embedItalic r:id="rId5" w:fontKey="{0E2C32AA-28D8-4069-AB15-AC5637F3CBD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B36331D-E38C-45F9-9A41-D263D2DF12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D50F5CD-4290-4131-A488-3A2D6F843C2D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3CE7249-1CFC-4398-A34A-E8007AEA41ED}"/>
    <w:embedBold r:id="rId9" w:fontKey="{824B0DBE-35AD-4BD0-9232-B4027229B5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45"/>
      <w:gridCol w:w="4481"/>
    </w:tblGrid>
    <w:tr w:rsidR="00311D4F" w:rsidRPr="002D7DF8" w14:paraId="4A3A928E" w14:textId="77777777" w:rsidTr="00415325">
      <w:tc>
        <w:tcPr>
          <w:tcW w:w="4545" w:type="dxa"/>
          <w:vAlign w:val="center"/>
        </w:tcPr>
        <w:p w14:paraId="52EDF4EC" w14:textId="77777777" w:rsidR="002D7DF8" w:rsidRPr="003A1536" w:rsidRDefault="002D7DF8" w:rsidP="003A1536">
          <w:pPr>
            <w:pStyle w:val="Sidfot"/>
            <w:spacing w:before="0"/>
            <w:rPr>
              <w:b/>
              <w:bCs/>
              <w:sz w:val="20"/>
              <w:szCs w:val="20"/>
            </w:rPr>
          </w:pPr>
          <w:r w:rsidRPr="003A1536">
            <w:rPr>
              <w:b/>
              <w:bCs/>
              <w:sz w:val="20"/>
              <w:szCs w:val="20"/>
            </w:rPr>
            <w:t xml:space="preserve">Fastighets Ab Kristinestads Bostäder </w:t>
          </w:r>
          <w:proofErr w:type="spellStart"/>
          <w:r w:rsidRPr="003A1536">
            <w:rPr>
              <w:b/>
              <w:bCs/>
              <w:sz w:val="20"/>
              <w:szCs w:val="20"/>
            </w:rPr>
            <w:t>Kiinteistö</w:t>
          </w:r>
          <w:proofErr w:type="spellEnd"/>
          <w:r w:rsidRPr="003A1536">
            <w:rPr>
              <w:b/>
              <w:bCs/>
              <w:sz w:val="20"/>
              <w:szCs w:val="20"/>
            </w:rPr>
            <w:t xml:space="preserve"> Oy</w:t>
          </w:r>
        </w:p>
        <w:p w14:paraId="57C02993" w14:textId="77777777" w:rsidR="002D7DF8" w:rsidRDefault="002D7DF8" w:rsidP="003A1536">
          <w:pPr>
            <w:pStyle w:val="Sidfot"/>
            <w:spacing w:before="0"/>
            <w:rPr>
              <w:sz w:val="20"/>
              <w:szCs w:val="20"/>
            </w:rPr>
          </w:pPr>
          <w:r>
            <w:rPr>
              <w:sz w:val="20"/>
              <w:szCs w:val="20"/>
            </w:rPr>
            <w:t>PB 2 / Lappfjärdsvägen 163C, 64100 KRISTINESTAD</w:t>
          </w:r>
        </w:p>
        <w:p w14:paraId="27038C22" w14:textId="17CBE116" w:rsidR="00415325" w:rsidRPr="003A1536" w:rsidRDefault="00D14F26" w:rsidP="00415325">
          <w:pPr>
            <w:pStyle w:val="Sidfot"/>
            <w:spacing w:before="0"/>
            <w:rPr>
              <w:sz w:val="19"/>
              <w:szCs w:val="19"/>
            </w:rPr>
          </w:pPr>
          <w:hyperlink r:id="rId1" w:history="1">
            <w:r w:rsidR="00244CA7" w:rsidRPr="004A20C4">
              <w:rPr>
                <w:rStyle w:val="Hyperlnk"/>
                <w:color w:val="672B46" w:themeColor="hyperlink" w:themeShade="80"/>
                <w:sz w:val="19"/>
                <w:szCs w:val="19"/>
              </w:rPr>
              <w:t>krsbostader@krs.fi</w:t>
            </w:r>
          </w:hyperlink>
          <w:r w:rsidR="00415325" w:rsidRPr="00415325">
            <w:rPr>
              <w:color w:val="672B46" w:themeColor="accent3" w:themeShade="80"/>
              <w:sz w:val="19"/>
              <w:szCs w:val="19"/>
            </w:rPr>
            <w:t xml:space="preserve"> </w:t>
          </w:r>
        </w:p>
      </w:tc>
      <w:tc>
        <w:tcPr>
          <w:tcW w:w="4481" w:type="dxa"/>
          <w:vAlign w:val="center"/>
        </w:tcPr>
        <w:p w14:paraId="4E23B098" w14:textId="43714ADC" w:rsidR="00311D4F" w:rsidRPr="002D7DF8" w:rsidRDefault="00311D4F" w:rsidP="00637200">
          <w:pPr>
            <w:pStyle w:val="Sidfot"/>
            <w:jc w:val="right"/>
            <w:rPr>
              <w:sz w:val="20"/>
              <w:szCs w:val="20"/>
            </w:rPr>
          </w:pPr>
        </w:p>
      </w:tc>
    </w:tr>
  </w:tbl>
  <w:p w14:paraId="44153B89" w14:textId="77777777" w:rsidR="006145D8" w:rsidRPr="002D7DF8" w:rsidRDefault="006145D8" w:rsidP="00637200">
    <w:pPr>
      <w:pStyle w:val="Sidfo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33584" w14:textId="77777777" w:rsidR="00366197" w:rsidRDefault="00366197" w:rsidP="000172E5">
      <w:pPr>
        <w:spacing w:after="0" w:line="240" w:lineRule="auto"/>
      </w:pPr>
      <w:r>
        <w:separator/>
      </w:r>
    </w:p>
  </w:footnote>
  <w:footnote w:type="continuationSeparator" w:id="0">
    <w:p w14:paraId="7B694F23" w14:textId="77777777" w:rsidR="00366197" w:rsidRDefault="0036619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284" w:type="dxa"/>
      <w:tblLook w:val="04A0" w:firstRow="1" w:lastRow="0" w:firstColumn="1" w:lastColumn="0" w:noHBand="0" w:noVBand="1"/>
    </w:tblPr>
    <w:tblGrid>
      <w:gridCol w:w="993"/>
      <w:gridCol w:w="7751"/>
    </w:tblGrid>
    <w:tr w:rsidR="00005459" w:rsidRPr="00637200" w14:paraId="37DE7861" w14:textId="77777777" w:rsidTr="00415325">
      <w:trPr>
        <w:trHeight w:val="1425"/>
      </w:trPr>
      <w:tc>
        <w:tcPr>
          <w:tcW w:w="993" w:type="dxa"/>
          <w:vAlign w:val="center"/>
        </w:tcPr>
        <w:p w14:paraId="58737F81" w14:textId="40B562E7" w:rsidR="00B337A2" w:rsidRPr="00637200" w:rsidRDefault="00005459" w:rsidP="00637200">
          <w:pPr>
            <w:pStyle w:val="Sidhuvud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2C1217EF" wp14:editId="0F4D0CD7">
                <wp:simplePos x="0" y="0"/>
                <wp:positionH relativeFrom="margin">
                  <wp:posOffset>-68580</wp:posOffset>
                </wp:positionH>
                <wp:positionV relativeFrom="paragraph">
                  <wp:posOffset>-212725</wp:posOffset>
                </wp:positionV>
                <wp:extent cx="669290" cy="627380"/>
                <wp:effectExtent l="0" t="0" r="0" b="1270"/>
                <wp:wrapNone/>
                <wp:docPr id="15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529" b="20179"/>
                        <a:stretch/>
                      </pic:blipFill>
                      <pic:spPr bwMode="auto">
                        <a:xfrm>
                          <a:off x="0" y="0"/>
                          <a:ext cx="669290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751" w:type="dxa"/>
          <w:vAlign w:val="center"/>
        </w:tcPr>
        <w:p w14:paraId="2B5A24AF" w14:textId="79255B66" w:rsidR="00366197" w:rsidRPr="00005459" w:rsidRDefault="00366197" w:rsidP="00005459">
          <w:pPr>
            <w:spacing w:after="0"/>
            <w:rPr>
              <w:rFonts w:ascii="Tahoma" w:eastAsia="Calibri" w:hAnsi="Tahoma" w:cs="Tahoma"/>
              <w:smallCaps/>
              <w:color w:val="0D0D0D" w:themeColor="text1" w:themeTint="F2"/>
              <w:spacing w:val="5"/>
              <w:sz w:val="22"/>
              <w:szCs w:val="22"/>
              <w:lang w:val="sv-FI"/>
            </w:rPr>
          </w:pPr>
          <w:r w:rsidRPr="00005459">
            <w:rPr>
              <w:rFonts w:ascii="Tahoma" w:eastAsia="Calibri" w:hAnsi="Tahoma" w:cs="Tahoma"/>
              <w:smallCaps/>
              <w:color w:val="0D0D0D" w:themeColor="text1" w:themeTint="F2"/>
              <w:spacing w:val="5"/>
              <w:sz w:val="22"/>
              <w:szCs w:val="22"/>
              <w:lang w:val="sv-FI"/>
            </w:rPr>
            <w:t>FASTIGHETS AB</w:t>
          </w:r>
        </w:p>
        <w:p w14:paraId="3C3E15BB" w14:textId="77777777" w:rsidR="00366197" w:rsidRPr="00366197" w:rsidRDefault="00366197" w:rsidP="00005459">
          <w:pPr>
            <w:spacing w:before="0" w:after="0" w:line="259" w:lineRule="auto"/>
            <w:rPr>
              <w:rFonts w:ascii="Tahoma" w:eastAsia="Calibri" w:hAnsi="Tahoma" w:cs="Tahoma"/>
              <w:b/>
              <w:bCs/>
              <w:smallCaps/>
              <w:color w:val="0D0D0D" w:themeColor="text1" w:themeTint="F2"/>
              <w:spacing w:val="5"/>
              <w:sz w:val="22"/>
              <w:szCs w:val="22"/>
              <w:lang w:val="sv-FI"/>
            </w:rPr>
          </w:pPr>
          <w:r w:rsidRPr="00366197">
            <w:rPr>
              <w:rFonts w:ascii="Tahoma" w:eastAsia="Calibri" w:hAnsi="Tahoma" w:cs="Tahoma"/>
              <w:b/>
              <w:bCs/>
              <w:smallCaps/>
              <w:color w:val="0D0D0D" w:themeColor="text1" w:themeTint="F2"/>
              <w:spacing w:val="5"/>
              <w:sz w:val="22"/>
              <w:szCs w:val="22"/>
              <w:lang w:val="sv-FI"/>
            </w:rPr>
            <w:t>KRISTINESTADS BOSTÄDER</w:t>
          </w:r>
        </w:p>
        <w:p w14:paraId="34D47DB4" w14:textId="77777777" w:rsidR="00366197" w:rsidRPr="00366197" w:rsidRDefault="00366197" w:rsidP="00005459">
          <w:pPr>
            <w:spacing w:before="0" w:after="0" w:line="259" w:lineRule="auto"/>
            <w:rPr>
              <w:rFonts w:ascii="Tahoma" w:eastAsia="Calibri" w:hAnsi="Tahoma" w:cs="Tahoma"/>
              <w:smallCaps/>
              <w:color w:val="0D0D0D" w:themeColor="text1" w:themeTint="F2"/>
              <w:spacing w:val="5"/>
              <w:sz w:val="22"/>
              <w:szCs w:val="22"/>
              <w:lang w:val="sv-FI"/>
            </w:rPr>
          </w:pPr>
          <w:r w:rsidRPr="00366197">
            <w:rPr>
              <w:rFonts w:ascii="Tahoma" w:eastAsia="Calibri" w:hAnsi="Tahoma" w:cs="Tahoma"/>
              <w:smallCaps/>
              <w:color w:val="0D0D0D" w:themeColor="text1" w:themeTint="F2"/>
              <w:spacing w:val="5"/>
              <w:sz w:val="22"/>
              <w:szCs w:val="22"/>
              <w:lang w:val="sv-FI"/>
            </w:rPr>
            <w:t>KIINTEISTÖ OY</w:t>
          </w:r>
        </w:p>
        <w:p w14:paraId="61EF640F" w14:textId="02C1A0EF" w:rsidR="00B337A2" w:rsidRPr="00005459" w:rsidRDefault="00366197" w:rsidP="00637200">
          <w:pPr>
            <w:pStyle w:val="Sidhuvud"/>
            <w:rPr>
              <w:sz w:val="32"/>
              <w:szCs w:val="32"/>
            </w:rPr>
          </w:pPr>
          <w:r>
            <w:t xml:space="preserve">       </w:t>
          </w:r>
          <w:r w:rsidR="00005459">
            <w:t xml:space="preserve">                </w:t>
          </w:r>
          <w:r w:rsidRPr="00005459">
            <w:rPr>
              <w:sz w:val="32"/>
              <w:szCs w:val="32"/>
            </w:rPr>
            <w:t>BOSTADSANSÖKAN</w:t>
          </w:r>
        </w:p>
      </w:tc>
    </w:tr>
  </w:tbl>
  <w:p w14:paraId="6CBCEE69" w14:textId="48B772A1" w:rsidR="000172E5" w:rsidRPr="00311D4F" w:rsidRDefault="000172E5" w:rsidP="00311D4F">
    <w:pPr>
      <w:pStyle w:val="Ingetavst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la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ktlist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reradlist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reradlist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Rubri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Rubri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Rubri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Rubri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197"/>
    <w:rsid w:val="00005459"/>
    <w:rsid w:val="000172E5"/>
    <w:rsid w:val="0005066D"/>
    <w:rsid w:val="00052382"/>
    <w:rsid w:val="0006568A"/>
    <w:rsid w:val="00076F0F"/>
    <w:rsid w:val="00084253"/>
    <w:rsid w:val="000D1F49"/>
    <w:rsid w:val="00107552"/>
    <w:rsid w:val="001727CA"/>
    <w:rsid w:val="001800AB"/>
    <w:rsid w:val="00237E1B"/>
    <w:rsid w:val="00244CA7"/>
    <w:rsid w:val="002532C1"/>
    <w:rsid w:val="00263AD3"/>
    <w:rsid w:val="002B549F"/>
    <w:rsid w:val="002C56E6"/>
    <w:rsid w:val="002D7DF8"/>
    <w:rsid w:val="00311D4F"/>
    <w:rsid w:val="0034390E"/>
    <w:rsid w:val="00344849"/>
    <w:rsid w:val="00361E11"/>
    <w:rsid w:val="00366197"/>
    <w:rsid w:val="003769BA"/>
    <w:rsid w:val="0038024B"/>
    <w:rsid w:val="003A1536"/>
    <w:rsid w:val="003B3304"/>
    <w:rsid w:val="003F0847"/>
    <w:rsid w:val="0040090B"/>
    <w:rsid w:val="00415325"/>
    <w:rsid w:val="0046302A"/>
    <w:rsid w:val="00487D2D"/>
    <w:rsid w:val="004D5D62"/>
    <w:rsid w:val="004E3F40"/>
    <w:rsid w:val="00502E9C"/>
    <w:rsid w:val="00507761"/>
    <w:rsid w:val="005112D0"/>
    <w:rsid w:val="0053229C"/>
    <w:rsid w:val="0056046C"/>
    <w:rsid w:val="00577E06"/>
    <w:rsid w:val="00583334"/>
    <w:rsid w:val="005A3BF7"/>
    <w:rsid w:val="005F2035"/>
    <w:rsid w:val="005F7990"/>
    <w:rsid w:val="006136FB"/>
    <w:rsid w:val="006145D8"/>
    <w:rsid w:val="00637200"/>
    <w:rsid w:val="0063739C"/>
    <w:rsid w:val="007147D7"/>
    <w:rsid w:val="00770F25"/>
    <w:rsid w:val="007A35A8"/>
    <w:rsid w:val="007B0A85"/>
    <w:rsid w:val="007C6A52"/>
    <w:rsid w:val="008146E8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337A2"/>
    <w:rsid w:val="00B34F54"/>
    <w:rsid w:val="00BD4753"/>
    <w:rsid w:val="00BD5CB1"/>
    <w:rsid w:val="00BE62EE"/>
    <w:rsid w:val="00C003BA"/>
    <w:rsid w:val="00C31128"/>
    <w:rsid w:val="00C4602F"/>
    <w:rsid w:val="00C46878"/>
    <w:rsid w:val="00C6231D"/>
    <w:rsid w:val="00CB4A51"/>
    <w:rsid w:val="00CD4532"/>
    <w:rsid w:val="00CD47B0"/>
    <w:rsid w:val="00CE6104"/>
    <w:rsid w:val="00CE7918"/>
    <w:rsid w:val="00D14F26"/>
    <w:rsid w:val="00D16163"/>
    <w:rsid w:val="00DB3FAD"/>
    <w:rsid w:val="00DC71EC"/>
    <w:rsid w:val="00E61C09"/>
    <w:rsid w:val="00EB3B58"/>
    <w:rsid w:val="00EC7359"/>
    <w:rsid w:val="00ED36EB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DE90A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sv-S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B3304"/>
    <w:pPr>
      <w:spacing w:before="200"/>
    </w:pPr>
  </w:style>
  <w:style w:type="paragraph" w:styleId="Rubrik1">
    <w:name w:val="heading 1"/>
    <w:basedOn w:val="Normal"/>
    <w:link w:val="Rubrik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Rubrik2">
    <w:name w:val="heading 2"/>
    <w:basedOn w:val="Normal"/>
    <w:link w:val="Rubri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Rubrik3">
    <w:name w:val="heading 3"/>
    <w:basedOn w:val="Normal"/>
    <w:next w:val="Normal"/>
    <w:link w:val="Rubri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Rubrik4">
    <w:name w:val="heading 4"/>
    <w:basedOn w:val="Normal"/>
    <w:link w:val="Rubri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Rubrik5">
    <w:name w:val="heading 5"/>
    <w:basedOn w:val="Rubrik2"/>
    <w:link w:val="Rubri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6145D8"/>
    <w:rPr>
      <w:rFonts w:asciiTheme="majorHAnsi" w:hAnsiTheme="majorHAnsi"/>
      <w:b/>
    </w:rPr>
  </w:style>
  <w:style w:type="character" w:styleId="Hashtagg">
    <w:name w:val="Hashtag"/>
    <w:basedOn w:val="Standardstycketecken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reradlista1">
    <w:name w:val="Numrerad lista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Rubrik2Char">
    <w:name w:val="Rubrik 2 Char"/>
    <w:basedOn w:val="Standardstycketeckensnitt"/>
    <w:link w:val="Rubri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tindrag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Rubrik3Char">
    <w:name w:val="Rubrik 3 Char"/>
    <w:basedOn w:val="Standardstycketeckensnitt"/>
    <w:link w:val="Rubrik3"/>
    <w:uiPriority w:val="1"/>
    <w:semiHidden/>
    <w:rsid w:val="006145D8"/>
    <w:rPr>
      <w:b/>
      <w:bCs/>
      <w:color w:val="694A77"/>
      <w:szCs w:val="27"/>
    </w:rPr>
  </w:style>
  <w:style w:type="paragraph" w:styleId="Innehll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stext">
    <w:name w:val="footnote text"/>
    <w:basedOn w:val="Normal"/>
    <w:link w:val="Fotnots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6145D8"/>
    <w:rPr>
      <w:sz w:val="18"/>
      <w:szCs w:val="20"/>
    </w:rPr>
  </w:style>
  <w:style w:type="paragraph" w:styleId="Punktlista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er">
    <w:name w:val="annotation text"/>
    <w:basedOn w:val="Normal"/>
    <w:link w:val="KommentarerChar"/>
    <w:uiPriority w:val="99"/>
    <w:semiHidden/>
    <w:rsid w:val="000D1F49"/>
    <w:rPr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D4532"/>
    <w:rPr>
      <w:szCs w:val="24"/>
    </w:rPr>
  </w:style>
  <w:style w:type="paragraph" w:styleId="Sidhuvud">
    <w:name w:val="header"/>
    <w:basedOn w:val="Normal"/>
    <w:link w:val="Sidhuvud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idfot">
    <w:name w:val="footer"/>
    <w:basedOn w:val="Normal"/>
    <w:link w:val="Sidfo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637200"/>
    <w:rPr>
      <w:sz w:val="18"/>
      <w:szCs w:val="24"/>
    </w:rPr>
  </w:style>
  <w:style w:type="character" w:styleId="Fotnotsreferens">
    <w:name w:val="footnote reference"/>
    <w:basedOn w:val="Standardstycketeckensnitt"/>
    <w:uiPriority w:val="99"/>
    <w:semiHidden/>
    <w:rsid w:val="000D1F49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rsid w:val="000D1F49"/>
    <w:rPr>
      <w:sz w:val="18"/>
      <w:szCs w:val="18"/>
    </w:rPr>
  </w:style>
  <w:style w:type="paragraph" w:styleId="Numreradlist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nk">
    <w:name w:val="Hyperlink"/>
    <w:basedOn w:val="Standardstycketeckensnitt"/>
    <w:uiPriority w:val="99"/>
    <w:semiHidden/>
    <w:rsid w:val="000D1F49"/>
    <w:rPr>
      <w:color w:val="BF678E" w:themeColor="hyperlink"/>
      <w:u w:val="singl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D1F4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tavstnd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a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Bildtabell">
    <w:name w:val="Bild;tabell"/>
    <w:basedOn w:val="Normaltabell"/>
    <w:uiPriority w:val="99"/>
    <w:rsid w:val="000D1F49"/>
    <w:tblPr/>
    <w:trPr>
      <w:cantSplit/>
    </w:t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145D8"/>
    <w:rPr>
      <w:b/>
      <w:sz w:val="25"/>
      <w:szCs w:val="25"/>
    </w:rPr>
  </w:style>
  <w:style w:type="character" w:customStyle="1" w:styleId="Rubrik5Char">
    <w:name w:val="Rubrik 5 Char"/>
    <w:basedOn w:val="Rubrik2Char"/>
    <w:link w:val="Rubri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ehll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ehll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frteckning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reradlist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nvndHyperlnk">
    <w:name w:val="FollowedHyperlink"/>
    <w:basedOn w:val="Standardstycketeckensnitt"/>
    <w:uiPriority w:val="99"/>
    <w:semiHidden/>
    <w:rsid w:val="000D1F49"/>
    <w:rPr>
      <w:color w:val="731F1C" w:themeColor="followedHyperlink"/>
      <w:u w:val="single"/>
    </w:rPr>
  </w:style>
  <w:style w:type="paragraph" w:styleId="Normalweb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enstitel">
    <w:name w:val="Book Title"/>
    <w:basedOn w:val="Standardstycketeckensnitt"/>
    <w:uiPriority w:val="33"/>
    <w:semiHidden/>
    <w:rsid w:val="000D1F49"/>
    <w:rPr>
      <w:b/>
      <w:bCs/>
      <w:i/>
      <w:iCs/>
      <w:spacing w:val="5"/>
    </w:rPr>
  </w:style>
  <w:style w:type="paragraph" w:styleId="Innehllsfrteckningsrubrik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rutnt">
    <w:name w:val="Table Grid"/>
    <w:basedOn w:val="Normaltabel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6145D8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Starkreferens">
    <w:name w:val="Intense Reference"/>
    <w:basedOn w:val="Standardstycketeckensnitt"/>
    <w:uiPriority w:val="32"/>
    <w:qFormat/>
    <w:rsid w:val="00366197"/>
    <w:rPr>
      <w:b/>
      <w:bCs/>
      <w:smallCaps/>
      <w:color w:val="155078" w:themeColor="accent1"/>
      <w:spacing w:val="5"/>
    </w:rPr>
  </w:style>
  <w:style w:type="character" w:styleId="Olstomnmnande">
    <w:name w:val="Unresolved Mention"/>
    <w:basedOn w:val="Standardstycketeckensnitt"/>
    <w:uiPriority w:val="99"/>
    <w:semiHidden/>
    <w:rsid w:val="00415325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semiHidden/>
    <w:qFormat/>
    <w:rsid w:val="002B54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rsbostader@krs.fi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\AppData\Roaming\Microsoft\Templates\Medlemsans&#246;ka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518BC7BED33457D8DD094223FFF8D1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AD174D3-098E-473A-AB3F-608B90C399F7}"/>
      </w:docPartPr>
      <w:docPartBody>
        <w:p w:rsidR="00CD1996" w:rsidRDefault="00CD1996">
          <w:pPr>
            <w:pStyle w:val="B518BC7BED33457D8DD094223FFF8D14"/>
          </w:pPr>
          <w:r w:rsidRPr="00637200">
            <w:rPr>
              <w:lang w:bidi="sv-SE"/>
            </w:rPr>
            <w:t>E-post</w:t>
          </w:r>
        </w:p>
      </w:docPartBody>
    </w:docPart>
    <w:docPart>
      <w:docPartPr>
        <w:name w:val="F45CD4603E07433F863ADE2E24A1FB6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E28EB9B-97C4-46FF-89AF-4F3EAED879AF}"/>
      </w:docPartPr>
      <w:docPartBody>
        <w:p w:rsidR="00CD1996" w:rsidRDefault="00CD1996">
          <w:pPr>
            <w:pStyle w:val="F45CD4603E07433F863ADE2E24A1FB6F"/>
          </w:pPr>
          <w:r w:rsidRPr="006145D8">
            <w:rPr>
              <w:lang w:bidi="sv-SE"/>
            </w:rPr>
            <w:t>Förnamn</w:t>
          </w:r>
        </w:p>
      </w:docPartBody>
    </w:docPart>
    <w:docPart>
      <w:docPartPr>
        <w:name w:val="750C1AE9DBA6491D83179E6CD89D65F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202BD5A-CF30-44C7-BC2A-74E7F1CBBF33}"/>
      </w:docPartPr>
      <w:docPartBody>
        <w:p w:rsidR="00CD1996" w:rsidRDefault="00CD1996">
          <w:pPr>
            <w:pStyle w:val="750C1AE9DBA6491D83179E6CD89D65FD"/>
          </w:pPr>
          <w:r w:rsidRPr="006145D8">
            <w:rPr>
              <w:lang w:bidi="sv-SE"/>
            </w:rPr>
            <w:t>E-post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996"/>
    <w:rsid w:val="00CD1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FI" w:eastAsia="sv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sv-SE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Pr>
      <w:rFonts w:asciiTheme="majorHAnsi" w:eastAsiaTheme="minorHAnsi" w:hAnsiTheme="majorHAnsi"/>
      <w:b/>
      <w:sz w:val="28"/>
      <w:szCs w:val="28"/>
      <w:lang w:val="sv-SE" w:eastAsia="en-US"/>
    </w:rPr>
  </w:style>
  <w:style w:type="paragraph" w:customStyle="1" w:styleId="B518BC7BED33457D8DD094223FFF8D14">
    <w:name w:val="B518BC7BED33457D8DD094223FFF8D14"/>
  </w:style>
  <w:style w:type="paragraph" w:customStyle="1" w:styleId="F45CD4603E07433F863ADE2E24A1FB6F">
    <w:name w:val="F45CD4603E07433F863ADE2E24A1FB6F"/>
  </w:style>
  <w:style w:type="paragraph" w:customStyle="1" w:styleId="750C1AE9DBA6491D83179E6CD89D65FD">
    <w:name w:val="750C1AE9DBA6491D83179E6CD89D65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Medlemsansökan</Template>
  <TotalTime>0</TotalTime>
  <Pages>2</Pages>
  <Words>198</Words>
  <Characters>1051</Characters>
  <Application>Microsoft Office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2021-09-28T05:54:00Z</dcterms:created>
  <dcterms:modified xsi:type="dcterms:W3CDTF">2021-09-28T05:54:00Z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